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31C73" w14:textId="4A1F92C3" w:rsidR="00A134A7" w:rsidRDefault="00A134A7" w:rsidP="003E55E6">
      <w:pPr>
        <w:spacing w:after="0" w:line="240" w:lineRule="auto"/>
        <w:rPr>
          <w:rFonts w:ascii="Calibri" w:hAnsi="Calibri" w:cs="Calibri"/>
          <w:b/>
          <w:bCs/>
          <w:sz w:val="28"/>
          <w:szCs w:val="28"/>
        </w:rPr>
      </w:pPr>
      <w:bookmarkStart w:id="0" w:name="_Hlk481156992"/>
      <w:r>
        <w:rPr>
          <w:rFonts w:ascii="Calibri" w:hAnsi="Calibri" w:cs="Calibri"/>
          <w:b/>
          <w:bCs/>
          <w:sz w:val="28"/>
          <w:szCs w:val="28"/>
        </w:rPr>
        <w:t xml:space="preserve">Data Steward </w:t>
      </w:r>
      <w:r w:rsidR="00F20D66">
        <w:rPr>
          <w:rFonts w:ascii="Calibri" w:hAnsi="Calibri" w:cs="Calibri"/>
          <w:b/>
          <w:bCs/>
          <w:sz w:val="28"/>
          <w:szCs w:val="28"/>
        </w:rPr>
        <w:t>Report</w:t>
      </w:r>
    </w:p>
    <w:p w14:paraId="3F2C4A62" w14:textId="77777777" w:rsidR="00075D42" w:rsidRDefault="00075D42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p w14:paraId="4C8E7099" w14:textId="4FC8F55E" w:rsidR="006D0609" w:rsidRDefault="006D0609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511A44">
        <w:rPr>
          <w:rFonts w:ascii="Calibri" w:hAnsi="Calibri" w:cs="Calibri"/>
          <w:b/>
          <w:bCs/>
          <w:sz w:val="22"/>
        </w:rPr>
        <w:t>Data</w:t>
      </w:r>
      <w:r>
        <w:rPr>
          <w:rFonts w:ascii="Calibri" w:hAnsi="Calibri" w:cs="Calibri"/>
          <w:b/>
          <w:bCs/>
          <w:sz w:val="22"/>
        </w:rPr>
        <w:t xml:space="preserve"> of Review</w:t>
      </w:r>
    </w:p>
    <w:tbl>
      <w:tblPr>
        <w:tblW w:w="2340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2340"/>
      </w:tblGrid>
      <w:tr w:rsidR="006D0609" w:rsidRPr="00511A44" w14:paraId="49B045D7" w14:textId="77777777" w:rsidTr="006D0609">
        <w:trPr>
          <w:trHeight w:val="548"/>
        </w:trPr>
        <w:tc>
          <w:tcPr>
            <w:tcW w:w="2340" w:type="dxa"/>
            <w:vAlign w:val="center"/>
          </w:tcPr>
          <w:p w14:paraId="44714D53" w14:textId="77777777" w:rsidR="006D0609" w:rsidRPr="00511A44" w:rsidRDefault="006D0609" w:rsidP="009C4704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14:paraId="35EE4E7D" w14:textId="77777777" w:rsidR="006D0609" w:rsidRDefault="006D0609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p w14:paraId="18F16374" w14:textId="33E4B44B" w:rsidR="00B323B7" w:rsidRPr="00511A44" w:rsidRDefault="00B323B7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511A44">
        <w:rPr>
          <w:rFonts w:ascii="Calibri" w:hAnsi="Calibri" w:cs="Calibri"/>
          <w:b/>
          <w:bCs/>
          <w:sz w:val="22"/>
        </w:rPr>
        <w:t>Data Steward</w:t>
      </w:r>
      <w:r w:rsidR="009A6724">
        <w:rPr>
          <w:rFonts w:ascii="Calibri" w:hAnsi="Calibri" w:cs="Calibri"/>
          <w:b/>
          <w:bCs/>
          <w:sz w:val="22"/>
        </w:rPr>
        <w:t>(s)</w:t>
      </w:r>
    </w:p>
    <w:p w14:paraId="05EC854F" w14:textId="2EE2ACE7" w:rsidR="00B323B7" w:rsidRPr="00511A44" w:rsidRDefault="001D2385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Name(s) </w:t>
      </w:r>
      <w:r w:rsidR="00054AA2" w:rsidRPr="00511A44">
        <w:rPr>
          <w:rFonts w:ascii="Calibri" w:hAnsi="Calibri" w:cs="Calibri"/>
          <w:sz w:val="22"/>
        </w:rPr>
        <w:t xml:space="preserve">of the </w:t>
      </w:r>
      <w:r w:rsidR="00B323B7" w:rsidRPr="00511A44">
        <w:rPr>
          <w:rFonts w:ascii="Calibri" w:hAnsi="Calibri" w:cs="Calibri"/>
          <w:sz w:val="22"/>
        </w:rPr>
        <w:t>data steward</w:t>
      </w:r>
      <w:r w:rsidR="009A6724">
        <w:rPr>
          <w:rFonts w:ascii="Calibri" w:hAnsi="Calibri" w:cs="Calibri"/>
          <w:sz w:val="22"/>
        </w:rPr>
        <w:t>(s)</w:t>
      </w:r>
      <w:r w:rsidR="00B323B7" w:rsidRPr="00511A44">
        <w:rPr>
          <w:rFonts w:ascii="Calibri" w:hAnsi="Calibri" w:cs="Calibri"/>
          <w:sz w:val="22"/>
        </w:rPr>
        <w:t>:</w:t>
      </w:r>
    </w:p>
    <w:p w14:paraId="17771C6C" w14:textId="77777777" w:rsidR="00B323B7" w:rsidRPr="00511A44" w:rsidRDefault="00B323B7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tbl>
      <w:tblPr>
        <w:tblW w:w="10795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3595"/>
        <w:gridCol w:w="7200"/>
      </w:tblGrid>
      <w:tr w:rsidR="00A64776" w:rsidRPr="00511A44" w14:paraId="5A51B5E8" w14:textId="77777777">
        <w:trPr>
          <w:trHeight w:val="284"/>
        </w:trPr>
        <w:tc>
          <w:tcPr>
            <w:tcW w:w="3595" w:type="dxa"/>
            <w:shd w:val="clear" w:color="auto" w:fill="DBE5F1" w:themeFill="accent1" w:themeFillTint="33"/>
            <w:vAlign w:val="center"/>
          </w:tcPr>
          <w:p w14:paraId="132D7F34" w14:textId="540EF0A8" w:rsidR="00A64776" w:rsidRPr="00511A44" w:rsidRDefault="00A64776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 w:rsidRPr="00511A44">
              <w:rPr>
                <w:rFonts w:ascii="Calibri" w:hAnsi="Calibri" w:cs="Calibri"/>
                <w:b/>
                <w:bCs/>
                <w:sz w:val="22"/>
              </w:rPr>
              <w:t>Data Steward</w:t>
            </w:r>
          </w:p>
        </w:tc>
        <w:tc>
          <w:tcPr>
            <w:tcW w:w="7200" w:type="dxa"/>
            <w:vAlign w:val="center"/>
          </w:tcPr>
          <w:p w14:paraId="42884026" w14:textId="77777777" w:rsidR="00A64776" w:rsidRDefault="00A64776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14:paraId="659683F8" w14:textId="23E97BA7" w:rsidR="00B13FC9" w:rsidRPr="00511A44" w:rsidRDefault="00B13FC9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915351" w:rsidRPr="00511A44" w14:paraId="2196E475" w14:textId="77777777" w:rsidTr="000631CA">
        <w:trPr>
          <w:trHeight w:val="284"/>
        </w:trPr>
        <w:tc>
          <w:tcPr>
            <w:tcW w:w="3595" w:type="dxa"/>
            <w:shd w:val="clear" w:color="auto" w:fill="DBE5F1" w:themeFill="accent1" w:themeFillTint="33"/>
            <w:vAlign w:val="center"/>
          </w:tcPr>
          <w:p w14:paraId="0203029D" w14:textId="424DEBD2" w:rsidR="00915351" w:rsidRPr="00511A44" w:rsidRDefault="00915351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Data Steward </w:t>
            </w:r>
          </w:p>
        </w:tc>
        <w:tc>
          <w:tcPr>
            <w:tcW w:w="7200" w:type="dxa"/>
            <w:vAlign w:val="center"/>
          </w:tcPr>
          <w:p w14:paraId="484DAD20" w14:textId="77777777" w:rsidR="00915351" w:rsidRDefault="00915351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14:paraId="4887ECDE" w14:textId="77777777" w:rsidR="00B13FC9" w:rsidRPr="00511A44" w:rsidRDefault="00B13FC9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14:paraId="0797EF8C" w14:textId="77777777" w:rsidR="00831AD6" w:rsidRPr="00511A44" w:rsidRDefault="00831AD6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p w14:paraId="09DEAABA" w14:textId="6D7FC8B1" w:rsidR="00831AD6" w:rsidRPr="00511A44" w:rsidRDefault="00831AD6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511A44">
        <w:rPr>
          <w:rFonts w:ascii="Calibri" w:hAnsi="Calibri" w:cs="Calibri"/>
          <w:b/>
          <w:bCs/>
          <w:sz w:val="22"/>
        </w:rPr>
        <w:t>Conflicted Investigator</w:t>
      </w:r>
    </w:p>
    <w:p w14:paraId="5D939DAC" w14:textId="47C8C7EB" w:rsidR="00053310" w:rsidRPr="00511A44" w:rsidRDefault="001D2385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Name </w:t>
      </w:r>
      <w:r w:rsidR="00215D79" w:rsidRPr="00511A44">
        <w:rPr>
          <w:rFonts w:ascii="Calibri" w:hAnsi="Calibri" w:cs="Calibri"/>
          <w:sz w:val="22"/>
        </w:rPr>
        <w:t xml:space="preserve">of the </w:t>
      </w:r>
      <w:r w:rsidR="00B323B7" w:rsidRPr="00511A44">
        <w:rPr>
          <w:rFonts w:ascii="Calibri" w:hAnsi="Calibri" w:cs="Calibri"/>
          <w:sz w:val="22"/>
        </w:rPr>
        <w:t xml:space="preserve">conflicted investigator and </w:t>
      </w:r>
      <w:r w:rsidR="00053310" w:rsidRPr="00511A44">
        <w:rPr>
          <w:rFonts w:ascii="Calibri" w:hAnsi="Calibri" w:cs="Calibri"/>
          <w:sz w:val="22"/>
        </w:rPr>
        <w:t xml:space="preserve">the </w:t>
      </w:r>
      <w:r w:rsidR="00215D79" w:rsidRPr="00511A44">
        <w:rPr>
          <w:rFonts w:ascii="Calibri" w:hAnsi="Calibri" w:cs="Calibri"/>
          <w:sz w:val="22"/>
        </w:rPr>
        <w:t>name of the entity in which they have a</w:t>
      </w:r>
      <w:r w:rsidR="00053310" w:rsidRPr="00511A44">
        <w:rPr>
          <w:rFonts w:ascii="Calibri" w:hAnsi="Calibri" w:cs="Calibri"/>
          <w:sz w:val="22"/>
        </w:rPr>
        <w:t xml:space="preserve"> financial interest:</w:t>
      </w:r>
    </w:p>
    <w:p w14:paraId="369E8145" w14:textId="102459BF" w:rsidR="00831AD6" w:rsidRPr="00511A44" w:rsidRDefault="00BF58CF" w:rsidP="003E55E6">
      <w:pPr>
        <w:spacing w:after="0" w:line="240" w:lineRule="auto"/>
        <w:rPr>
          <w:rFonts w:ascii="Calibri" w:hAnsi="Calibri" w:cs="Calibri"/>
          <w:sz w:val="22"/>
        </w:rPr>
      </w:pPr>
      <w:r w:rsidRPr="00511A44">
        <w:rPr>
          <w:rFonts w:ascii="Calibri" w:hAnsi="Calibri" w:cs="Calibri"/>
          <w:sz w:val="22"/>
        </w:rPr>
        <w:t xml:space="preserve"> </w:t>
      </w:r>
    </w:p>
    <w:tbl>
      <w:tblPr>
        <w:tblW w:w="10795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3595"/>
        <w:gridCol w:w="7200"/>
      </w:tblGrid>
      <w:tr w:rsidR="00D0620E" w:rsidRPr="00511A44" w14:paraId="3EE2706D" w14:textId="77777777">
        <w:trPr>
          <w:trHeight w:val="284"/>
        </w:trPr>
        <w:tc>
          <w:tcPr>
            <w:tcW w:w="3595" w:type="dxa"/>
            <w:shd w:val="clear" w:color="auto" w:fill="DBE5F1" w:themeFill="accent1" w:themeFillTint="33"/>
            <w:vAlign w:val="center"/>
          </w:tcPr>
          <w:p w14:paraId="5FC41A5A" w14:textId="41F599D8" w:rsidR="00D0620E" w:rsidRPr="00511A44" w:rsidRDefault="00D0620E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 w:rsidRPr="00511A44">
              <w:rPr>
                <w:rFonts w:ascii="Calibri" w:hAnsi="Calibri" w:cs="Calibri"/>
                <w:b/>
                <w:bCs/>
                <w:sz w:val="22"/>
              </w:rPr>
              <w:t>Conflicted Investigator</w:t>
            </w:r>
          </w:p>
        </w:tc>
        <w:tc>
          <w:tcPr>
            <w:tcW w:w="7200" w:type="dxa"/>
            <w:vAlign w:val="center"/>
          </w:tcPr>
          <w:p w14:paraId="4E00C701" w14:textId="77777777" w:rsidR="00831AD6" w:rsidRDefault="00831AD6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14:paraId="0133E4F0" w14:textId="7ACE5DF1" w:rsidR="00B13FC9" w:rsidRPr="00511A44" w:rsidRDefault="00B13FC9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D0620E" w:rsidRPr="00511A44" w14:paraId="70C0CA9B" w14:textId="77777777">
        <w:trPr>
          <w:trHeight w:val="284"/>
        </w:trPr>
        <w:tc>
          <w:tcPr>
            <w:tcW w:w="3595" w:type="dxa"/>
            <w:shd w:val="clear" w:color="auto" w:fill="DBE5F1" w:themeFill="accent1" w:themeFillTint="33"/>
            <w:vAlign w:val="center"/>
          </w:tcPr>
          <w:p w14:paraId="0FFFEA02" w14:textId="12342165" w:rsidR="00D0620E" w:rsidRPr="00511A44" w:rsidRDefault="00D0620E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 w:rsidRPr="00511A44">
              <w:rPr>
                <w:rFonts w:ascii="Calibri" w:hAnsi="Calibri" w:cs="Calibri"/>
                <w:b/>
                <w:bCs/>
                <w:sz w:val="22"/>
              </w:rPr>
              <w:t>Entit</w:t>
            </w:r>
            <w:r w:rsidR="009B0AF9" w:rsidRPr="00511A44">
              <w:rPr>
                <w:rFonts w:ascii="Calibri" w:hAnsi="Calibri" w:cs="Calibri"/>
                <w:b/>
                <w:bCs/>
                <w:sz w:val="22"/>
              </w:rPr>
              <w:t>y</w:t>
            </w:r>
          </w:p>
        </w:tc>
        <w:tc>
          <w:tcPr>
            <w:tcW w:w="7200" w:type="dxa"/>
            <w:vAlign w:val="center"/>
          </w:tcPr>
          <w:p w14:paraId="2640E7FB" w14:textId="77777777" w:rsidR="00D0620E" w:rsidRDefault="00D0620E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14:paraId="67C0F696" w14:textId="2A97A54E" w:rsidR="00B13FC9" w:rsidRPr="00511A44" w:rsidRDefault="00B13FC9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14:paraId="2A4756BB" w14:textId="77777777" w:rsidR="006E4E39" w:rsidRPr="00511A44" w:rsidRDefault="006E4E39" w:rsidP="003E55E6">
      <w:pPr>
        <w:spacing w:after="0" w:line="240" w:lineRule="auto"/>
        <w:rPr>
          <w:rFonts w:ascii="Calibri" w:hAnsi="Calibri" w:cs="Calibri"/>
          <w:sz w:val="22"/>
        </w:rPr>
      </w:pPr>
    </w:p>
    <w:p w14:paraId="4FB30295" w14:textId="0E46AFBF" w:rsidR="00831AD6" w:rsidRPr="00511A44" w:rsidRDefault="00831AD6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511A44">
        <w:rPr>
          <w:rFonts w:ascii="Calibri" w:hAnsi="Calibri" w:cs="Calibri"/>
          <w:b/>
          <w:bCs/>
          <w:sz w:val="22"/>
        </w:rPr>
        <w:t>Research</w:t>
      </w:r>
    </w:p>
    <w:p w14:paraId="3B7C9061" w14:textId="244841FB" w:rsidR="00053310" w:rsidRPr="00053310" w:rsidRDefault="00043FBA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Projects or protocols subject to data steward oversight and included in this report:</w:t>
      </w:r>
    </w:p>
    <w:p w14:paraId="044B05F1" w14:textId="77777777" w:rsidR="00831AD6" w:rsidRPr="00831AD6" w:rsidRDefault="00831AD6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tbl>
      <w:tblPr>
        <w:tblW w:w="10795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3348"/>
        <w:gridCol w:w="7447"/>
      </w:tblGrid>
      <w:tr w:rsidR="006E4E39" w:rsidRPr="00B3579C" w14:paraId="2EF3120B" w14:textId="77777777" w:rsidTr="00511E66">
        <w:trPr>
          <w:trHeight w:val="611"/>
        </w:trPr>
        <w:tc>
          <w:tcPr>
            <w:tcW w:w="3348" w:type="dxa"/>
            <w:shd w:val="clear" w:color="auto" w:fill="DBE5F1" w:themeFill="accent1" w:themeFillTint="33"/>
            <w:vAlign w:val="center"/>
          </w:tcPr>
          <w:p w14:paraId="147C5E02" w14:textId="0E2C8397" w:rsidR="006E4E39" w:rsidRPr="00B3579C" w:rsidRDefault="00D62AA7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Grant, Agreement, or Protocol</w:t>
            </w:r>
            <w:r w:rsidR="00B13FC9">
              <w:rPr>
                <w:rFonts w:ascii="Calibri" w:hAnsi="Calibri" w:cs="Calibri"/>
                <w:b/>
                <w:sz w:val="22"/>
              </w:rPr>
              <w:t xml:space="preserve"> Number</w:t>
            </w:r>
          </w:p>
        </w:tc>
        <w:tc>
          <w:tcPr>
            <w:tcW w:w="7447" w:type="dxa"/>
            <w:shd w:val="clear" w:color="auto" w:fill="DBE5F1" w:themeFill="accent1" w:themeFillTint="33"/>
            <w:vAlign w:val="center"/>
          </w:tcPr>
          <w:p w14:paraId="452170D9" w14:textId="608493ED" w:rsidR="006E4E39" w:rsidRPr="00B3579C" w:rsidRDefault="000631ED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Project </w:t>
            </w:r>
            <w:r w:rsidR="00541D31" w:rsidRPr="00541D31">
              <w:rPr>
                <w:rFonts w:ascii="Calibri" w:hAnsi="Calibri" w:cs="Calibri"/>
                <w:b/>
                <w:bCs/>
                <w:sz w:val="22"/>
              </w:rPr>
              <w:t>Title</w:t>
            </w:r>
          </w:p>
        </w:tc>
      </w:tr>
      <w:tr w:rsidR="006E4E39" w:rsidRPr="00B3579C" w14:paraId="32089D08" w14:textId="77777777" w:rsidTr="00B63E68">
        <w:trPr>
          <w:trHeight w:val="728"/>
        </w:trPr>
        <w:tc>
          <w:tcPr>
            <w:tcW w:w="3348" w:type="dxa"/>
            <w:vAlign w:val="center"/>
          </w:tcPr>
          <w:p w14:paraId="3E080856" w14:textId="389E3CB8" w:rsidR="006E4E39" w:rsidRDefault="006E4E39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357058BA" w14:textId="221C585E" w:rsidR="006E4E39" w:rsidRPr="00B3579C" w:rsidRDefault="006E4E39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541D31" w:rsidRPr="00B3579C" w14:paraId="2A7743CC" w14:textId="77777777" w:rsidTr="00B63E68">
        <w:trPr>
          <w:trHeight w:val="728"/>
        </w:trPr>
        <w:tc>
          <w:tcPr>
            <w:tcW w:w="3348" w:type="dxa"/>
            <w:vAlign w:val="center"/>
          </w:tcPr>
          <w:p w14:paraId="21905D9D" w14:textId="77777777" w:rsidR="00541D31" w:rsidDel="00541D31" w:rsidRDefault="00541D31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3A640742" w14:textId="77777777" w:rsidR="00541D31" w:rsidRPr="00B3579C" w:rsidDel="00541D31" w:rsidRDefault="00541D31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541D31" w:rsidRPr="00B3579C" w14:paraId="12D86204" w14:textId="77777777" w:rsidTr="00B63E68">
        <w:trPr>
          <w:trHeight w:val="728"/>
        </w:trPr>
        <w:tc>
          <w:tcPr>
            <w:tcW w:w="3348" w:type="dxa"/>
            <w:vAlign w:val="center"/>
          </w:tcPr>
          <w:p w14:paraId="5F2F0DE1" w14:textId="77777777" w:rsidR="00541D31" w:rsidDel="00541D31" w:rsidRDefault="00541D31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2B345CC9" w14:textId="77777777" w:rsidR="00541D31" w:rsidRPr="00B3579C" w:rsidDel="00541D31" w:rsidRDefault="00541D31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541D31" w:rsidRPr="00B3579C" w14:paraId="1702536F" w14:textId="77777777" w:rsidTr="00B63E68">
        <w:trPr>
          <w:trHeight w:val="728"/>
        </w:trPr>
        <w:tc>
          <w:tcPr>
            <w:tcW w:w="3348" w:type="dxa"/>
            <w:vAlign w:val="center"/>
          </w:tcPr>
          <w:p w14:paraId="01A81257" w14:textId="77777777" w:rsidR="00541D31" w:rsidDel="00541D31" w:rsidRDefault="00541D31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27D44FB3" w14:textId="77777777" w:rsidR="00541D31" w:rsidRPr="00B3579C" w:rsidDel="00541D31" w:rsidRDefault="00541D31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</w:tbl>
    <w:p w14:paraId="0F7CFDFF" w14:textId="77777777" w:rsidR="006E4E39" w:rsidRDefault="006E4E39" w:rsidP="003E55E6">
      <w:pPr>
        <w:spacing w:after="0" w:line="240" w:lineRule="auto"/>
        <w:rPr>
          <w:rFonts w:ascii="Calibri" w:hAnsi="Calibri" w:cs="Calibri"/>
          <w:iCs/>
          <w:sz w:val="22"/>
        </w:rPr>
      </w:pPr>
    </w:p>
    <w:p w14:paraId="209411FE" w14:textId="39884408" w:rsidR="00075D42" w:rsidRDefault="00511E66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>Data Steward Meeting</w:t>
      </w:r>
    </w:p>
    <w:p w14:paraId="4A9C0F24" w14:textId="7876B8D4" w:rsidR="00511E66" w:rsidRPr="00F643E3" w:rsidRDefault="00043FBA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Date of the most recent data steward meeting: </w:t>
      </w:r>
    </w:p>
    <w:tbl>
      <w:tblPr>
        <w:tblW w:w="2335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2335"/>
      </w:tblGrid>
      <w:tr w:rsidR="006D0609" w:rsidRPr="00511A44" w14:paraId="0C291F26" w14:textId="77777777" w:rsidTr="006D0609">
        <w:trPr>
          <w:trHeight w:val="593"/>
        </w:trPr>
        <w:tc>
          <w:tcPr>
            <w:tcW w:w="2335" w:type="dxa"/>
            <w:vAlign w:val="center"/>
          </w:tcPr>
          <w:p w14:paraId="22D979FA" w14:textId="77777777" w:rsidR="006D0609" w:rsidRPr="00511A44" w:rsidRDefault="006D0609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14:paraId="148DC83C" w14:textId="77777777" w:rsidR="00511E66" w:rsidRDefault="00511E66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</w:p>
    <w:p w14:paraId="480576CF" w14:textId="62E6687A" w:rsidR="00E13EDF" w:rsidRPr="00511A44" w:rsidRDefault="00E13EDF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511A44">
        <w:rPr>
          <w:rFonts w:ascii="Calibri" w:hAnsi="Calibri" w:cs="Calibri"/>
          <w:b/>
          <w:bCs/>
          <w:sz w:val="22"/>
        </w:rPr>
        <w:t>Study Team</w:t>
      </w:r>
    </w:p>
    <w:p w14:paraId="76A2BAD4" w14:textId="3941222D" w:rsidR="00137040" w:rsidRPr="002C07C6" w:rsidRDefault="00043FBA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Names and University Titles of </w:t>
      </w:r>
      <w:r w:rsidR="002C07C6" w:rsidRPr="002C07C6">
        <w:rPr>
          <w:rFonts w:ascii="Calibri" w:hAnsi="Calibri" w:cs="Calibri"/>
          <w:sz w:val="22"/>
        </w:rPr>
        <w:t>study team</w:t>
      </w:r>
      <w:r w:rsidR="00617AAC">
        <w:rPr>
          <w:rFonts w:ascii="Calibri" w:hAnsi="Calibri" w:cs="Calibri"/>
          <w:sz w:val="22"/>
        </w:rPr>
        <w:t xml:space="preserve"> members who participated in the data steward meeting</w:t>
      </w:r>
      <w:r w:rsidR="002C07C6" w:rsidRPr="002C07C6">
        <w:rPr>
          <w:rFonts w:ascii="Calibri" w:hAnsi="Calibri" w:cs="Calibri"/>
          <w:sz w:val="22"/>
        </w:rPr>
        <w:t>:</w:t>
      </w:r>
    </w:p>
    <w:tbl>
      <w:tblPr>
        <w:tblW w:w="10795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3348"/>
        <w:gridCol w:w="7447"/>
      </w:tblGrid>
      <w:tr w:rsidR="00043FBA" w:rsidRPr="00B3579C" w14:paraId="48946392" w14:textId="77777777" w:rsidTr="009C4704">
        <w:trPr>
          <w:trHeight w:val="611"/>
        </w:trPr>
        <w:tc>
          <w:tcPr>
            <w:tcW w:w="3348" w:type="dxa"/>
            <w:shd w:val="clear" w:color="auto" w:fill="DBE5F1" w:themeFill="accent1" w:themeFillTint="33"/>
            <w:vAlign w:val="center"/>
          </w:tcPr>
          <w:p w14:paraId="422CC209" w14:textId="4866C8FB" w:rsidR="00043FBA" w:rsidRPr="00B3579C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Name</w:t>
            </w:r>
          </w:p>
        </w:tc>
        <w:tc>
          <w:tcPr>
            <w:tcW w:w="7447" w:type="dxa"/>
            <w:shd w:val="clear" w:color="auto" w:fill="DBE5F1" w:themeFill="accent1" w:themeFillTint="33"/>
            <w:vAlign w:val="center"/>
          </w:tcPr>
          <w:p w14:paraId="4A1CA936" w14:textId="630714BD" w:rsidR="00043FBA" w:rsidRPr="00B3579C" w:rsidRDefault="00043FBA" w:rsidP="003E55E6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University Title</w:t>
            </w:r>
          </w:p>
        </w:tc>
      </w:tr>
      <w:tr w:rsidR="00043FBA" w:rsidRPr="00B3579C" w14:paraId="2438275F" w14:textId="77777777" w:rsidTr="009C4704">
        <w:trPr>
          <w:trHeight w:val="728"/>
        </w:trPr>
        <w:tc>
          <w:tcPr>
            <w:tcW w:w="3348" w:type="dxa"/>
            <w:vAlign w:val="center"/>
          </w:tcPr>
          <w:p w14:paraId="7FBCA18A" w14:textId="77777777" w:rsidR="00043FBA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028E329B" w14:textId="77777777" w:rsidR="00043FBA" w:rsidRPr="00B3579C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043FBA" w:rsidRPr="00B3579C" w14:paraId="15F95D00" w14:textId="77777777" w:rsidTr="009C4704">
        <w:trPr>
          <w:trHeight w:val="728"/>
        </w:trPr>
        <w:tc>
          <w:tcPr>
            <w:tcW w:w="3348" w:type="dxa"/>
            <w:vAlign w:val="center"/>
          </w:tcPr>
          <w:p w14:paraId="194B30CC" w14:textId="77777777" w:rsidR="00043FBA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749BBEF3" w14:textId="77777777" w:rsidR="00043FBA" w:rsidRPr="00B3579C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043FBA" w:rsidRPr="00B3579C" w14:paraId="32127B2D" w14:textId="77777777" w:rsidTr="009C4704">
        <w:trPr>
          <w:trHeight w:val="728"/>
        </w:trPr>
        <w:tc>
          <w:tcPr>
            <w:tcW w:w="3348" w:type="dxa"/>
            <w:vAlign w:val="center"/>
          </w:tcPr>
          <w:p w14:paraId="1A71920F" w14:textId="77777777" w:rsidR="00043FBA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11FD00C0" w14:textId="77777777" w:rsidR="00043FBA" w:rsidRPr="00B3579C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043FBA" w:rsidRPr="00B3579C" w14:paraId="37CD0F01" w14:textId="77777777" w:rsidTr="009C4704">
        <w:trPr>
          <w:trHeight w:val="728"/>
        </w:trPr>
        <w:tc>
          <w:tcPr>
            <w:tcW w:w="3348" w:type="dxa"/>
            <w:vAlign w:val="center"/>
          </w:tcPr>
          <w:p w14:paraId="0A0C3462" w14:textId="77777777" w:rsidR="00043FBA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11424E93" w14:textId="77777777" w:rsidR="00043FBA" w:rsidRPr="00B3579C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043FBA" w:rsidRPr="00B3579C" w14:paraId="455D82ED" w14:textId="77777777" w:rsidTr="009C4704">
        <w:trPr>
          <w:trHeight w:val="728"/>
        </w:trPr>
        <w:tc>
          <w:tcPr>
            <w:tcW w:w="3348" w:type="dxa"/>
            <w:vAlign w:val="center"/>
          </w:tcPr>
          <w:p w14:paraId="50C57CA4" w14:textId="77777777" w:rsidR="00043FBA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7447" w:type="dxa"/>
            <w:vAlign w:val="center"/>
          </w:tcPr>
          <w:p w14:paraId="434B9344" w14:textId="77777777" w:rsidR="00043FBA" w:rsidRPr="00B3579C" w:rsidDel="00541D31" w:rsidRDefault="00043FBA" w:rsidP="003E55E6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</w:tbl>
    <w:p w14:paraId="0F492E69" w14:textId="77777777" w:rsidR="00A0459B" w:rsidRDefault="00A0459B" w:rsidP="003E55E6">
      <w:pPr>
        <w:spacing w:after="0" w:line="240" w:lineRule="auto"/>
        <w:rPr>
          <w:rFonts w:ascii="Calibri" w:hAnsi="Calibri" w:cs="Calibri"/>
          <w:sz w:val="22"/>
        </w:rPr>
      </w:pPr>
    </w:p>
    <w:p w14:paraId="4A433239" w14:textId="77925CB4" w:rsidR="003F222E" w:rsidRPr="000B4EB7" w:rsidRDefault="000631ED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lastRenderedPageBreak/>
        <w:t>Discussions with Study Team Members</w:t>
      </w:r>
    </w:p>
    <w:p w14:paraId="4569B67D" w14:textId="364A59B2" w:rsidR="004B24EE" w:rsidRDefault="00BE4E67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Following are examples of questions that </w:t>
      </w:r>
      <w:r w:rsidR="008E60A1">
        <w:rPr>
          <w:rFonts w:ascii="Calibri" w:hAnsi="Calibri" w:cs="Calibri"/>
          <w:sz w:val="22"/>
        </w:rPr>
        <w:t xml:space="preserve">may be discussed with the </w:t>
      </w:r>
      <w:r w:rsidR="00C31A19">
        <w:rPr>
          <w:rFonts w:ascii="Calibri" w:hAnsi="Calibri" w:cs="Calibri"/>
          <w:sz w:val="22"/>
        </w:rPr>
        <w:t>study team</w:t>
      </w:r>
      <w:r w:rsidR="009D4648">
        <w:rPr>
          <w:rFonts w:ascii="Calibri" w:hAnsi="Calibri" w:cs="Calibri"/>
          <w:sz w:val="22"/>
        </w:rPr>
        <w:t>:</w:t>
      </w:r>
    </w:p>
    <w:p w14:paraId="7252FDAC" w14:textId="77777777" w:rsidR="00220804" w:rsidRPr="00220804" w:rsidRDefault="00220804" w:rsidP="003E55E6">
      <w:pPr>
        <w:spacing w:after="0" w:line="240" w:lineRule="auto"/>
        <w:rPr>
          <w:rFonts w:ascii="Calibri" w:hAnsi="Calibri" w:cs="Calibri"/>
          <w:sz w:val="22"/>
        </w:rPr>
      </w:pPr>
    </w:p>
    <w:p w14:paraId="3988BE5A" w14:textId="4F3458FD" w:rsidR="00636E5F" w:rsidRPr="00636E5F" w:rsidRDefault="00C9035C" w:rsidP="003E55E6">
      <w:pPr>
        <w:pStyle w:val="ListParagraph"/>
        <w:numPr>
          <w:ilvl w:val="0"/>
          <w:numId w:val="14"/>
        </w:numPr>
        <w:spacing w:after="0" w:line="240" w:lineRule="auto"/>
      </w:pPr>
      <w:r>
        <w:rPr>
          <w:rFonts w:ascii="Calibri" w:hAnsi="Calibri" w:cs="Calibri"/>
          <w:sz w:val="22"/>
        </w:rPr>
        <w:t xml:space="preserve">Do you </w:t>
      </w:r>
      <w:r w:rsidR="00E62595">
        <w:rPr>
          <w:rFonts w:ascii="Calibri" w:hAnsi="Calibri" w:cs="Calibri"/>
          <w:sz w:val="22"/>
        </w:rPr>
        <w:t>find</w:t>
      </w:r>
      <w:r>
        <w:rPr>
          <w:rFonts w:ascii="Calibri" w:hAnsi="Calibri" w:cs="Calibri"/>
          <w:sz w:val="22"/>
        </w:rPr>
        <w:t xml:space="preserve"> evidence that the financial interest </w:t>
      </w:r>
      <w:r w:rsidR="003C0BD8">
        <w:rPr>
          <w:rFonts w:ascii="Calibri" w:hAnsi="Calibri" w:cs="Calibri"/>
          <w:sz w:val="22"/>
        </w:rPr>
        <w:t xml:space="preserve">entered any </w:t>
      </w:r>
      <w:r>
        <w:rPr>
          <w:rFonts w:ascii="Calibri" w:hAnsi="Calibri" w:cs="Calibri"/>
          <w:sz w:val="22"/>
        </w:rPr>
        <w:t>decision</w:t>
      </w:r>
      <w:r w:rsidR="003C0BD8">
        <w:rPr>
          <w:rFonts w:ascii="Calibri" w:hAnsi="Calibri" w:cs="Calibri"/>
          <w:sz w:val="22"/>
        </w:rPr>
        <w:t>s</w:t>
      </w:r>
      <w:r>
        <w:rPr>
          <w:rFonts w:ascii="Calibri" w:hAnsi="Calibri" w:cs="Calibri"/>
          <w:sz w:val="22"/>
        </w:rPr>
        <w:t xml:space="preserve"> to include or exclude data?</w:t>
      </w:r>
    </w:p>
    <w:p w14:paraId="76738724" w14:textId="77777777" w:rsidR="00062F6F" w:rsidRDefault="00062F6F" w:rsidP="003E55E6">
      <w:pPr>
        <w:pStyle w:val="ListParagraph"/>
        <w:spacing w:after="0" w:line="240" w:lineRule="auto"/>
        <w:rPr>
          <w:rFonts w:ascii="Calibri" w:hAnsi="Calibri" w:cs="Calibri"/>
          <w:sz w:val="22"/>
        </w:rPr>
      </w:pPr>
    </w:p>
    <w:p w14:paraId="093230CC" w14:textId="2646B947" w:rsidR="00062F6F" w:rsidRPr="00273B5D" w:rsidRDefault="003C0BD8" w:rsidP="003E55E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Do you </w:t>
      </w:r>
      <w:r w:rsidR="00E62595">
        <w:rPr>
          <w:rFonts w:ascii="Calibri" w:hAnsi="Calibri" w:cs="Calibri"/>
          <w:sz w:val="22"/>
        </w:rPr>
        <w:t>find</w:t>
      </w:r>
      <w:r>
        <w:rPr>
          <w:rFonts w:ascii="Calibri" w:hAnsi="Calibri" w:cs="Calibri"/>
          <w:sz w:val="22"/>
        </w:rPr>
        <w:t xml:space="preserve"> evidence that the financial interest </w:t>
      </w:r>
      <w:r w:rsidR="00840050">
        <w:rPr>
          <w:rFonts w:ascii="Calibri" w:hAnsi="Calibri" w:cs="Calibri"/>
          <w:sz w:val="22"/>
        </w:rPr>
        <w:t xml:space="preserve">led to the exclusion of data </w:t>
      </w:r>
      <w:r w:rsidR="00C9035C">
        <w:rPr>
          <w:rFonts w:ascii="Calibri" w:hAnsi="Calibri" w:cs="Calibri"/>
          <w:sz w:val="22"/>
        </w:rPr>
        <w:t>in the research results?</w:t>
      </w:r>
    </w:p>
    <w:p w14:paraId="6586B968" w14:textId="77777777" w:rsidR="00062F6F" w:rsidRPr="00273B5D" w:rsidRDefault="00062F6F" w:rsidP="003E55E6">
      <w:pPr>
        <w:pStyle w:val="ListParagraph"/>
        <w:spacing w:after="0" w:line="240" w:lineRule="auto"/>
        <w:rPr>
          <w:rFonts w:ascii="Calibri" w:hAnsi="Calibri" w:cs="Calibri"/>
          <w:sz w:val="22"/>
        </w:rPr>
      </w:pPr>
    </w:p>
    <w:p w14:paraId="78D505EF" w14:textId="79F03137" w:rsidR="00C70161" w:rsidRPr="00C70161" w:rsidRDefault="000455AE" w:rsidP="003E55E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sz w:val="22"/>
        </w:rPr>
        <w:t xml:space="preserve">Are there any progress reports? </w:t>
      </w:r>
      <w:r w:rsidR="00536715">
        <w:rPr>
          <w:rFonts w:ascii="Calibri" w:hAnsi="Calibri" w:cs="Calibri"/>
          <w:sz w:val="22"/>
        </w:rPr>
        <w:t xml:space="preserve">Would a reasonable outside reviewer have justifiable concerns that the </w:t>
      </w:r>
      <w:r w:rsidR="00F470AA">
        <w:rPr>
          <w:rFonts w:ascii="Calibri" w:hAnsi="Calibri" w:cs="Calibri"/>
          <w:sz w:val="22"/>
        </w:rPr>
        <w:t>financial interest influence</w:t>
      </w:r>
      <w:r w:rsidR="00646E8A">
        <w:rPr>
          <w:rFonts w:ascii="Calibri" w:hAnsi="Calibri" w:cs="Calibri"/>
          <w:sz w:val="22"/>
        </w:rPr>
        <w:t>d</w:t>
      </w:r>
      <w:r w:rsidR="00F470AA">
        <w:rPr>
          <w:rFonts w:ascii="Calibri" w:hAnsi="Calibri" w:cs="Calibri"/>
          <w:sz w:val="22"/>
        </w:rPr>
        <w:t xml:space="preserve"> any of the reports? </w:t>
      </w:r>
    </w:p>
    <w:p w14:paraId="1F519C8F" w14:textId="77777777" w:rsidR="00C70161" w:rsidRPr="00C70161" w:rsidRDefault="00C70161" w:rsidP="003E55E6">
      <w:pPr>
        <w:pStyle w:val="ListParagraph"/>
        <w:spacing w:after="0" w:line="240" w:lineRule="auto"/>
        <w:rPr>
          <w:rFonts w:ascii="Calibri" w:hAnsi="Calibri" w:cs="Calibri"/>
          <w:spacing w:val="-1"/>
          <w:sz w:val="22"/>
        </w:rPr>
      </w:pPr>
    </w:p>
    <w:p w14:paraId="0A250A64" w14:textId="285A06AA" w:rsidR="0013401F" w:rsidRPr="0013401F" w:rsidRDefault="00491C42" w:rsidP="003E55E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spacing w:val="-1"/>
          <w:sz w:val="22"/>
        </w:rPr>
        <w:t xml:space="preserve">Do you have any concerns that the conflict of interest </w:t>
      </w:r>
      <w:r w:rsidR="00062F6F" w:rsidRPr="00C70161">
        <w:rPr>
          <w:rFonts w:ascii="Calibri" w:hAnsi="Calibri" w:cs="Calibri"/>
          <w:spacing w:val="-1"/>
          <w:sz w:val="22"/>
        </w:rPr>
        <w:t>led to bias in data collection</w:t>
      </w:r>
      <w:r w:rsidR="00E84968">
        <w:rPr>
          <w:rFonts w:ascii="Calibri" w:hAnsi="Calibri" w:cs="Calibri"/>
          <w:spacing w:val="-1"/>
          <w:sz w:val="22"/>
        </w:rPr>
        <w:t xml:space="preserve"> or</w:t>
      </w:r>
      <w:r w:rsidR="00062F6F" w:rsidRPr="00C70161">
        <w:rPr>
          <w:rFonts w:ascii="Calibri" w:hAnsi="Calibri" w:cs="Calibri"/>
          <w:spacing w:val="-1"/>
          <w:sz w:val="22"/>
        </w:rPr>
        <w:t xml:space="preserve"> data interpretation</w:t>
      </w:r>
      <w:r w:rsidR="00E84968">
        <w:rPr>
          <w:rFonts w:ascii="Calibri" w:hAnsi="Calibri" w:cs="Calibri"/>
          <w:spacing w:val="-1"/>
          <w:sz w:val="22"/>
        </w:rPr>
        <w:t xml:space="preserve"> during the research or to </w:t>
      </w:r>
      <w:r w:rsidR="00062F6F" w:rsidRPr="00C70161">
        <w:rPr>
          <w:rFonts w:ascii="Calibri" w:hAnsi="Calibri" w:cs="Calibri"/>
          <w:spacing w:val="-1"/>
          <w:sz w:val="22"/>
        </w:rPr>
        <w:t xml:space="preserve">reporting of </w:t>
      </w:r>
      <w:r w:rsidR="00E84968">
        <w:rPr>
          <w:rFonts w:ascii="Calibri" w:hAnsi="Calibri" w:cs="Calibri"/>
          <w:spacing w:val="-1"/>
          <w:sz w:val="22"/>
        </w:rPr>
        <w:t xml:space="preserve">the research </w:t>
      </w:r>
      <w:r w:rsidR="00062F6F" w:rsidRPr="00C70161">
        <w:rPr>
          <w:rFonts w:ascii="Calibri" w:hAnsi="Calibri" w:cs="Calibri"/>
          <w:spacing w:val="-1"/>
          <w:sz w:val="22"/>
        </w:rPr>
        <w:t>results</w:t>
      </w:r>
      <w:r w:rsidR="00E84968">
        <w:rPr>
          <w:rFonts w:ascii="Calibri" w:hAnsi="Calibri" w:cs="Calibri"/>
          <w:spacing w:val="-1"/>
          <w:sz w:val="22"/>
        </w:rPr>
        <w:t xml:space="preserve">? </w:t>
      </w:r>
    </w:p>
    <w:p w14:paraId="4A0C42D1" w14:textId="77777777" w:rsidR="0013401F" w:rsidRPr="0013401F" w:rsidRDefault="0013401F" w:rsidP="003E55E6">
      <w:pPr>
        <w:pStyle w:val="ListParagraph"/>
        <w:spacing w:after="0" w:line="240" w:lineRule="auto"/>
        <w:rPr>
          <w:rFonts w:ascii="Calibri" w:hAnsi="Calibri" w:cs="Calibri"/>
          <w:spacing w:val="-1"/>
          <w:sz w:val="22"/>
        </w:rPr>
      </w:pPr>
    </w:p>
    <w:p w14:paraId="4773FA08" w14:textId="32DB7666" w:rsidR="003B3C9B" w:rsidRDefault="0013401F" w:rsidP="003E55E6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2"/>
        </w:rPr>
      </w:pPr>
      <w:r w:rsidRPr="003B3C9B">
        <w:rPr>
          <w:rFonts w:ascii="Calibri" w:hAnsi="Calibri" w:cs="Calibri"/>
          <w:spacing w:val="-1"/>
          <w:sz w:val="22"/>
        </w:rPr>
        <w:t xml:space="preserve">Do you have any concerns that the conflict of interest may have </w:t>
      </w:r>
      <w:r w:rsidR="00062F6F" w:rsidRPr="003B3C9B">
        <w:rPr>
          <w:rFonts w:ascii="Calibri" w:hAnsi="Calibri" w:cs="Calibri"/>
          <w:spacing w:val="-1"/>
          <w:sz w:val="22"/>
        </w:rPr>
        <w:t>biased the objectivity of any investigator</w:t>
      </w:r>
      <w:r w:rsidRPr="003B3C9B">
        <w:rPr>
          <w:rFonts w:ascii="Calibri" w:hAnsi="Calibri" w:cs="Calibri"/>
          <w:spacing w:val="-1"/>
          <w:sz w:val="22"/>
        </w:rPr>
        <w:t xml:space="preserve"> in </w:t>
      </w:r>
      <w:r w:rsidR="00D40A61">
        <w:rPr>
          <w:rFonts w:ascii="Calibri" w:hAnsi="Calibri" w:cs="Calibri"/>
          <w:spacing w:val="-1"/>
          <w:sz w:val="22"/>
        </w:rPr>
        <w:t>the</w:t>
      </w:r>
      <w:r w:rsidRPr="003B3C9B">
        <w:rPr>
          <w:rFonts w:ascii="Calibri" w:hAnsi="Calibri" w:cs="Calibri"/>
          <w:spacing w:val="-1"/>
          <w:sz w:val="22"/>
        </w:rPr>
        <w:t xml:space="preserve"> research?</w:t>
      </w:r>
    </w:p>
    <w:p w14:paraId="290B557D" w14:textId="77777777" w:rsidR="006A050B" w:rsidRDefault="006A050B" w:rsidP="003E55E6">
      <w:pPr>
        <w:spacing w:after="0" w:line="240" w:lineRule="auto"/>
        <w:rPr>
          <w:rFonts w:ascii="Calibri" w:hAnsi="Calibri" w:cs="Calibri"/>
          <w:sz w:val="22"/>
        </w:rPr>
      </w:pPr>
    </w:p>
    <w:p w14:paraId="612FCE68" w14:textId="48F2D630" w:rsidR="00646E8A" w:rsidRPr="00646E8A" w:rsidRDefault="00646E8A" w:rsidP="003E55E6">
      <w:pPr>
        <w:spacing w:after="0" w:line="240" w:lineRule="auto"/>
        <w:rPr>
          <w:rFonts w:ascii="Calibri" w:hAnsi="Calibri" w:cs="Calibri"/>
          <w:b/>
          <w:bCs/>
          <w:sz w:val="22"/>
        </w:rPr>
      </w:pPr>
      <w:r w:rsidRPr="00646E8A">
        <w:rPr>
          <w:rFonts w:ascii="Calibri" w:hAnsi="Calibri" w:cs="Calibri"/>
          <w:b/>
          <w:bCs/>
          <w:sz w:val="22"/>
        </w:rPr>
        <w:t>Review of Papers</w:t>
      </w:r>
    </w:p>
    <w:p w14:paraId="5107BF1F" w14:textId="5404B4B0" w:rsidR="005B1A8A" w:rsidRDefault="008F503B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</w:t>
      </w:r>
      <w:r w:rsidR="003B3C9B" w:rsidRPr="003B3C9B">
        <w:rPr>
          <w:rFonts w:ascii="Calibri" w:hAnsi="Calibri" w:cs="Calibri"/>
          <w:sz w:val="22"/>
        </w:rPr>
        <w:t xml:space="preserve">he data steward should </w:t>
      </w:r>
      <w:r>
        <w:rPr>
          <w:rFonts w:ascii="Calibri" w:hAnsi="Calibri" w:cs="Calibri"/>
          <w:sz w:val="22"/>
        </w:rPr>
        <w:t xml:space="preserve">review submitted or published papers to </w:t>
      </w:r>
      <w:r w:rsidR="003B3C9B" w:rsidRPr="003B3C9B">
        <w:rPr>
          <w:rFonts w:ascii="Calibri" w:hAnsi="Calibri" w:cs="Calibri"/>
          <w:sz w:val="22"/>
        </w:rPr>
        <w:t xml:space="preserve">confirm the conflict of interest </w:t>
      </w:r>
      <w:r>
        <w:rPr>
          <w:rFonts w:ascii="Calibri" w:hAnsi="Calibri" w:cs="Calibri"/>
          <w:sz w:val="22"/>
        </w:rPr>
        <w:t xml:space="preserve">is </w:t>
      </w:r>
      <w:r w:rsidR="003B3C9B" w:rsidRPr="003B3C9B">
        <w:rPr>
          <w:rFonts w:ascii="Calibri" w:hAnsi="Calibri" w:cs="Calibri"/>
          <w:sz w:val="22"/>
        </w:rPr>
        <w:t xml:space="preserve">disclosed as required in the conflict management plan. </w:t>
      </w:r>
    </w:p>
    <w:p w14:paraId="3B60C933" w14:textId="77777777" w:rsidR="00646E8A" w:rsidRPr="003B3C9B" w:rsidRDefault="00646E8A" w:rsidP="003E55E6">
      <w:pPr>
        <w:spacing w:after="0" w:line="240" w:lineRule="auto"/>
        <w:rPr>
          <w:rFonts w:ascii="Calibri" w:hAnsi="Calibri" w:cs="Calibri"/>
          <w:sz w:val="22"/>
        </w:rPr>
      </w:pPr>
    </w:p>
    <w:p w14:paraId="2C12CAC1" w14:textId="6D39BF1D" w:rsidR="00723369" w:rsidRPr="00273B5D" w:rsidRDefault="005A3DDA" w:rsidP="003E55E6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273B5D">
        <w:rPr>
          <w:rFonts w:ascii="Calibri" w:hAnsi="Calibri" w:cs="Calibri"/>
          <w:b/>
          <w:bCs/>
          <w:sz w:val="24"/>
          <w:szCs w:val="24"/>
        </w:rPr>
        <w:t>Conclusion</w:t>
      </w:r>
    </w:p>
    <w:p w14:paraId="67F92541" w14:textId="3A622080" w:rsidR="005A3DDA" w:rsidRDefault="007E0120" w:rsidP="003E55E6">
      <w:pPr>
        <w:spacing w:after="0"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S</w:t>
      </w:r>
      <w:r w:rsidR="005A3DDA" w:rsidRPr="007E0120">
        <w:rPr>
          <w:rFonts w:ascii="Calibri" w:hAnsi="Calibri" w:cs="Calibri"/>
          <w:sz w:val="22"/>
        </w:rPr>
        <w:t>elect one of the following:</w:t>
      </w:r>
    </w:p>
    <w:p w14:paraId="7D3A4498" w14:textId="77777777" w:rsidR="004124BC" w:rsidRDefault="004124BC" w:rsidP="003E55E6">
      <w:pPr>
        <w:spacing w:after="0" w:line="240" w:lineRule="auto"/>
        <w:rPr>
          <w:rFonts w:ascii="Calibri" w:hAnsi="Calibri" w:cs="Calibri"/>
          <w:sz w:val="22"/>
        </w:rPr>
      </w:pPr>
    </w:p>
    <w:tbl>
      <w:tblPr>
        <w:tblW w:w="10795" w:type="dxa"/>
        <w:tblBorders>
          <w:top w:val="single" w:sz="4" w:space="0" w:color="C8C9C7"/>
          <w:left w:val="single" w:sz="4" w:space="0" w:color="C8C9C7"/>
          <w:bottom w:val="single" w:sz="4" w:space="0" w:color="C8C9C7"/>
          <w:right w:val="single" w:sz="4" w:space="0" w:color="C8C9C7"/>
          <w:insideH w:val="single" w:sz="4" w:space="0" w:color="C8C9C7"/>
          <w:insideV w:val="single" w:sz="4" w:space="0" w:color="C8C9C7"/>
        </w:tblBorders>
        <w:tblLayout w:type="fixed"/>
        <w:tblLook w:val="00A0" w:firstRow="1" w:lastRow="0" w:firstColumn="1" w:lastColumn="0" w:noHBand="0" w:noVBand="0"/>
      </w:tblPr>
      <w:tblGrid>
        <w:gridCol w:w="625"/>
        <w:gridCol w:w="10170"/>
      </w:tblGrid>
      <w:tr w:rsidR="004124BC" w:rsidRPr="00B3579C" w14:paraId="72C2B61B" w14:textId="77777777" w:rsidTr="004124BC">
        <w:trPr>
          <w:trHeight w:val="728"/>
        </w:trPr>
        <w:sdt>
          <w:sdtPr>
            <w:rPr>
              <w:rFonts w:ascii="Calibri" w:hAnsi="Calibri" w:cs="Calibri"/>
              <w:sz w:val="22"/>
            </w:rPr>
            <w:id w:val="1966543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vAlign w:val="center"/>
              </w:tcPr>
              <w:p w14:paraId="5F3A8807" w14:textId="57D3081B" w:rsidR="004124BC" w:rsidDel="00541D31" w:rsidRDefault="004124BC" w:rsidP="004124BC">
                <w:pPr>
                  <w:spacing w:after="0" w:line="240" w:lineRule="auto"/>
                  <w:rPr>
                    <w:rFonts w:ascii="Calibri" w:hAnsi="Calibri" w:cs="Calibri"/>
                    <w:b/>
                    <w:sz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0170" w:type="dxa"/>
            <w:vAlign w:val="center"/>
          </w:tcPr>
          <w:p w14:paraId="14938496" w14:textId="77777777" w:rsidR="00B42D84" w:rsidRDefault="004124BC" w:rsidP="004124BC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FC6058">
              <w:rPr>
                <w:rFonts w:ascii="Calibri" w:hAnsi="Calibri" w:cs="Calibri"/>
                <w:b/>
                <w:bCs/>
                <w:sz w:val="22"/>
              </w:rPr>
              <w:t xml:space="preserve">I have identified no bias </w:t>
            </w:r>
            <w:r w:rsidRPr="00FC6058">
              <w:rPr>
                <w:rFonts w:ascii="Calibri" w:hAnsi="Calibri" w:cs="Calibri"/>
                <w:sz w:val="22"/>
              </w:rPr>
              <w:t>in the design, conduct, or reporting of the research that might result from the conflict of interest.</w:t>
            </w:r>
            <w:r w:rsidR="00B42D84">
              <w:rPr>
                <w:rFonts w:ascii="Calibri" w:hAnsi="Calibri" w:cs="Calibri"/>
                <w:sz w:val="22"/>
              </w:rPr>
              <w:t xml:space="preserve"> </w:t>
            </w:r>
          </w:p>
          <w:p w14:paraId="3ECAF7CA" w14:textId="77777777" w:rsidR="00B42D84" w:rsidRDefault="00B42D84" w:rsidP="004124BC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14:paraId="63814F0E" w14:textId="7A523512" w:rsidR="004124BC" w:rsidRPr="00B3579C" w:rsidDel="00541D31" w:rsidRDefault="00B42D84" w:rsidP="004124BC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I will submit this report to the COI Division at </w:t>
            </w:r>
            <w:hyperlink r:id="rId11" w:history="1">
              <w:r w:rsidRPr="00D94E97">
                <w:rPr>
                  <w:rStyle w:val="Hyperlink"/>
                  <w:rFonts w:ascii="Calibri" w:hAnsi="Calibri" w:cs="Calibri"/>
                  <w:sz w:val="22"/>
                </w:rPr>
                <w:t>coi@pitt.edu</w:t>
              </w:r>
            </w:hyperlink>
            <w:r>
              <w:rPr>
                <w:rFonts w:ascii="Calibri" w:hAnsi="Calibri" w:cs="Calibri"/>
                <w:sz w:val="22"/>
              </w:rPr>
              <w:t xml:space="preserve">. </w:t>
            </w:r>
          </w:p>
        </w:tc>
      </w:tr>
      <w:tr w:rsidR="004124BC" w:rsidRPr="00B3579C" w14:paraId="4C5C0CC4" w14:textId="77777777" w:rsidTr="004124BC">
        <w:trPr>
          <w:trHeight w:val="728"/>
        </w:trPr>
        <w:sdt>
          <w:sdtPr>
            <w:rPr>
              <w:rFonts w:ascii="Calibri" w:hAnsi="Calibri" w:cs="Calibri"/>
              <w:sz w:val="22"/>
            </w:rPr>
            <w:id w:val="-1412147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vAlign w:val="center"/>
              </w:tcPr>
              <w:p w14:paraId="32D12AD6" w14:textId="16BDE97B" w:rsidR="004124BC" w:rsidDel="00541D31" w:rsidRDefault="004124BC" w:rsidP="004124BC">
                <w:pPr>
                  <w:spacing w:after="0" w:line="240" w:lineRule="auto"/>
                  <w:rPr>
                    <w:rFonts w:ascii="Calibri" w:hAnsi="Calibri" w:cs="Calibri"/>
                    <w:b/>
                    <w:sz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0170" w:type="dxa"/>
            <w:vAlign w:val="center"/>
          </w:tcPr>
          <w:p w14:paraId="4CC06905" w14:textId="77777777" w:rsidR="004124BC" w:rsidRDefault="004124BC" w:rsidP="004124BC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I have identified possible bias </w:t>
            </w:r>
            <w:r>
              <w:rPr>
                <w:rFonts w:ascii="Calibri" w:hAnsi="Calibri" w:cs="Calibri"/>
                <w:sz w:val="22"/>
              </w:rPr>
              <w:t>in the design, conduct, or reporting of the research that might result from the conflict of interest.</w:t>
            </w:r>
          </w:p>
          <w:p w14:paraId="1C107CF2" w14:textId="77777777" w:rsidR="00B42D84" w:rsidRDefault="00B42D84" w:rsidP="004124BC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</w:p>
          <w:p w14:paraId="1D65257E" w14:textId="3CCD0C2F" w:rsidR="00B42D84" w:rsidRPr="00B3579C" w:rsidDel="00541D31" w:rsidRDefault="00B42D84" w:rsidP="004124BC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I will include a separate document that summarizes </w:t>
            </w:r>
            <w:r w:rsidR="005E34BE">
              <w:rPr>
                <w:rFonts w:ascii="Calibri" w:hAnsi="Calibri" w:cs="Calibri"/>
                <w:sz w:val="22"/>
              </w:rPr>
              <w:t xml:space="preserve">the concerns regarding possible bias. I will submit this report and the separate document to the COI Division at </w:t>
            </w:r>
            <w:hyperlink r:id="rId12" w:history="1">
              <w:r w:rsidR="005E34BE" w:rsidRPr="00D94E97">
                <w:rPr>
                  <w:rStyle w:val="Hyperlink"/>
                  <w:rFonts w:ascii="Calibri" w:hAnsi="Calibri" w:cs="Calibri"/>
                  <w:sz w:val="22"/>
                </w:rPr>
                <w:t>coi@pitt.edu</w:t>
              </w:r>
            </w:hyperlink>
            <w:r w:rsidR="005E34BE">
              <w:rPr>
                <w:rFonts w:ascii="Calibri" w:hAnsi="Calibri" w:cs="Calibri"/>
                <w:sz w:val="22"/>
              </w:rPr>
              <w:t xml:space="preserve">. </w:t>
            </w:r>
          </w:p>
        </w:tc>
      </w:tr>
    </w:tbl>
    <w:p w14:paraId="56F34E80" w14:textId="77777777" w:rsidR="004124BC" w:rsidRDefault="004124BC" w:rsidP="003E55E6">
      <w:pPr>
        <w:spacing w:after="0" w:line="240" w:lineRule="auto"/>
        <w:rPr>
          <w:rFonts w:ascii="Calibri" w:hAnsi="Calibri" w:cs="Calibri"/>
          <w:sz w:val="22"/>
        </w:rPr>
      </w:pPr>
    </w:p>
    <w:bookmarkEnd w:id="0"/>
    <w:p w14:paraId="5F968A88" w14:textId="2B6D9376" w:rsidR="00964458" w:rsidRDefault="004B3274" w:rsidP="003E55E6">
      <w:pPr>
        <w:pStyle w:val="NoSpacing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</w:t>
      </w:r>
    </w:p>
    <w:p w14:paraId="76F3820E" w14:textId="77777777" w:rsidR="002B0C52" w:rsidRDefault="002B0C52" w:rsidP="003E55E6">
      <w:pPr>
        <w:pStyle w:val="NoSpacing"/>
        <w:rPr>
          <w:rFonts w:ascii="Calibri" w:hAnsi="Calibri" w:cs="Calibri"/>
          <w:sz w:val="22"/>
        </w:rPr>
      </w:pPr>
    </w:p>
    <w:p w14:paraId="5707D48B" w14:textId="7B5B19C7" w:rsidR="002B0C52" w:rsidRDefault="00CD46E6" w:rsidP="003E55E6">
      <w:pPr>
        <w:pStyle w:val="NoSpacing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</w:t>
      </w:r>
    </w:p>
    <w:p w14:paraId="7287EAE1" w14:textId="77777777" w:rsidR="00B2404E" w:rsidRDefault="00B2404E" w:rsidP="003E55E6">
      <w:pPr>
        <w:pStyle w:val="NoSpacing"/>
        <w:rPr>
          <w:rFonts w:ascii="Calibri" w:hAnsi="Calibri" w:cs="Calibri"/>
          <w:sz w:val="22"/>
        </w:rPr>
      </w:pPr>
    </w:p>
    <w:p w14:paraId="3FCA9757" w14:textId="77777777" w:rsidR="00BA597F" w:rsidRDefault="00BA597F" w:rsidP="003E55E6">
      <w:pPr>
        <w:pStyle w:val="NoSpacing"/>
        <w:rPr>
          <w:rFonts w:ascii="Calibri" w:hAnsi="Calibri" w:cs="Calibri"/>
          <w:sz w:val="22"/>
        </w:rPr>
      </w:pPr>
    </w:p>
    <w:p w14:paraId="1B4752A6" w14:textId="77777777" w:rsidR="00BA597F" w:rsidRDefault="00BA597F" w:rsidP="003E55E6">
      <w:pPr>
        <w:pStyle w:val="NoSpacing"/>
        <w:rPr>
          <w:rFonts w:ascii="Calibri" w:hAnsi="Calibri" w:cs="Calibri"/>
          <w:sz w:val="22"/>
        </w:rPr>
      </w:pPr>
    </w:p>
    <w:p w14:paraId="46C27240" w14:textId="77777777" w:rsidR="006A3C3D" w:rsidRPr="00B2404E" w:rsidRDefault="006A3C3D" w:rsidP="003E55E6">
      <w:pPr>
        <w:pStyle w:val="NoSpacing"/>
        <w:rPr>
          <w:rFonts w:ascii="Calibri" w:hAnsi="Calibri" w:cs="Calibri"/>
          <w:i/>
          <w:sz w:val="22"/>
        </w:rPr>
      </w:pPr>
    </w:p>
    <w:sectPr w:rsidR="006A3C3D" w:rsidRPr="00B2404E" w:rsidSect="00723369">
      <w:footerReference w:type="default" r:id="rId13"/>
      <w:headerReference w:type="first" r:id="rId14"/>
      <w:endnotePr>
        <w:numFmt w:val="decimal"/>
      </w:endnotePr>
      <w:pgSz w:w="12240" w:h="20160" w:code="5"/>
      <w:pgMar w:top="720" w:right="720" w:bottom="720" w:left="72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9A8B7" w14:textId="77777777" w:rsidR="005C7FE6" w:rsidRDefault="005C7FE6" w:rsidP="00555D80">
      <w:pPr>
        <w:spacing w:after="0" w:line="240" w:lineRule="auto"/>
      </w:pPr>
      <w:r>
        <w:separator/>
      </w:r>
    </w:p>
  </w:endnote>
  <w:endnote w:type="continuationSeparator" w:id="0">
    <w:p w14:paraId="0AC400AC" w14:textId="77777777" w:rsidR="005C7FE6" w:rsidRDefault="005C7FE6" w:rsidP="00555D80">
      <w:pPr>
        <w:spacing w:after="0" w:line="240" w:lineRule="auto"/>
      </w:pPr>
      <w:r>
        <w:continuationSeparator/>
      </w:r>
    </w:p>
  </w:endnote>
  <w:endnote w:type="continuationNotice" w:id="1">
    <w:p w14:paraId="57A0BD0C" w14:textId="77777777" w:rsidR="005C7FE6" w:rsidRDefault="005C7F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Rubik">
    <w:altName w:val="Cambri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3A40250-815A-7643-B807-44CB8C6C69AC}"/>
    <w:embedBold r:id="rId2" w:fontKey="{869681F5-F430-F34B-8E06-AB407DFBCD7C}"/>
    <w:embedItalic r:id="rId3" w:fontKey="{70F89A91-F00F-C740-BB78-85EEAE4E55D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9233C814-9F6E-CA45-B9C0-B4CE737BE61F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1E71" w14:textId="38B7D660" w:rsidR="001127B4" w:rsidRDefault="001127B4" w:rsidP="001127B4">
    <w:pPr>
      <w:pStyle w:val="Footer"/>
      <w:jc w:val="right"/>
      <w:rPr>
        <w:rFonts w:ascii="Calibri" w:hAnsi="Calibri" w:cs="Calibri"/>
        <w:sz w:val="22"/>
      </w:rPr>
    </w:pPr>
    <w:r>
      <w:rPr>
        <w:rFonts w:ascii="Calibri" w:hAnsi="Calibri" w:cs="Calibri"/>
        <w:sz w:val="22"/>
      </w:rPr>
      <w:t>Data Steward Report</w:t>
    </w:r>
  </w:p>
  <w:p w14:paraId="6535A7B2" w14:textId="77777777" w:rsidR="001127B4" w:rsidRPr="005E6CC4" w:rsidRDefault="001127B4" w:rsidP="001127B4">
    <w:pPr>
      <w:pStyle w:val="Footer"/>
      <w:jc w:val="right"/>
      <w:rPr>
        <w:rFonts w:ascii="Calibri" w:hAnsi="Calibri" w:cs="Calibri"/>
        <w:sz w:val="22"/>
      </w:rPr>
    </w:pPr>
    <w:r w:rsidRPr="005E6CC4">
      <w:rPr>
        <w:rFonts w:ascii="Calibri" w:hAnsi="Calibri" w:cs="Calibri"/>
        <w:sz w:val="22"/>
      </w:rPr>
      <w:t xml:space="preserve">Page </w:t>
    </w:r>
    <w:r w:rsidRPr="005E6CC4">
      <w:rPr>
        <w:rFonts w:ascii="Calibri" w:hAnsi="Calibri" w:cs="Calibri"/>
        <w:sz w:val="22"/>
      </w:rPr>
      <w:fldChar w:fldCharType="begin"/>
    </w:r>
    <w:r w:rsidRPr="005E6CC4">
      <w:rPr>
        <w:rFonts w:ascii="Calibri" w:hAnsi="Calibri" w:cs="Calibri"/>
        <w:sz w:val="22"/>
      </w:rPr>
      <w:instrText xml:space="preserve"> PAGE   \* MERGEFORMAT </w:instrText>
    </w:r>
    <w:r w:rsidRPr="005E6CC4">
      <w:rPr>
        <w:rFonts w:ascii="Calibri" w:hAnsi="Calibri" w:cs="Calibri"/>
        <w:sz w:val="22"/>
      </w:rPr>
      <w:fldChar w:fldCharType="separate"/>
    </w:r>
    <w:r>
      <w:rPr>
        <w:rFonts w:ascii="Calibri" w:hAnsi="Calibri" w:cs="Calibri"/>
        <w:sz w:val="22"/>
      </w:rPr>
      <w:t>2</w:t>
    </w:r>
    <w:r w:rsidRPr="005E6CC4">
      <w:rPr>
        <w:rFonts w:ascii="Calibri" w:hAnsi="Calibri" w:cs="Calibri"/>
        <w:sz w:val="22"/>
      </w:rPr>
      <w:fldChar w:fldCharType="end"/>
    </w:r>
    <w:r w:rsidRPr="005E6CC4">
      <w:rPr>
        <w:rFonts w:ascii="Calibri" w:hAnsi="Calibri" w:cs="Calibri"/>
        <w:sz w:val="22"/>
      </w:rPr>
      <w:t xml:space="preserve"> of </w:t>
    </w:r>
    <w:r w:rsidRPr="005E6CC4">
      <w:rPr>
        <w:rFonts w:ascii="Calibri" w:hAnsi="Calibri" w:cs="Calibri"/>
        <w:sz w:val="22"/>
      </w:rPr>
      <w:fldChar w:fldCharType="begin"/>
    </w:r>
    <w:r w:rsidRPr="005E6CC4">
      <w:rPr>
        <w:rFonts w:ascii="Calibri" w:hAnsi="Calibri" w:cs="Calibri"/>
        <w:sz w:val="22"/>
      </w:rPr>
      <w:instrText xml:space="preserve"> NUMPAGES   \* MERGEFORMAT </w:instrText>
    </w:r>
    <w:r w:rsidRPr="005E6CC4">
      <w:rPr>
        <w:rFonts w:ascii="Calibri" w:hAnsi="Calibri" w:cs="Calibri"/>
        <w:sz w:val="22"/>
      </w:rPr>
      <w:fldChar w:fldCharType="separate"/>
    </w:r>
    <w:r>
      <w:rPr>
        <w:rFonts w:ascii="Calibri" w:hAnsi="Calibri" w:cs="Calibri"/>
        <w:sz w:val="22"/>
      </w:rPr>
      <w:t>4</w:t>
    </w:r>
    <w:r w:rsidRPr="005E6CC4">
      <w:rPr>
        <w:rFonts w:ascii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A0D94" w14:textId="77777777" w:rsidR="005C7FE6" w:rsidRDefault="005C7FE6" w:rsidP="00555D80">
      <w:pPr>
        <w:spacing w:after="0" w:line="240" w:lineRule="auto"/>
      </w:pPr>
      <w:r>
        <w:separator/>
      </w:r>
    </w:p>
  </w:footnote>
  <w:footnote w:type="continuationSeparator" w:id="0">
    <w:p w14:paraId="67ED8ADF" w14:textId="77777777" w:rsidR="005C7FE6" w:rsidRDefault="005C7FE6" w:rsidP="00555D80">
      <w:pPr>
        <w:spacing w:after="0" w:line="240" w:lineRule="auto"/>
      </w:pPr>
      <w:r>
        <w:continuationSeparator/>
      </w:r>
    </w:p>
  </w:footnote>
  <w:footnote w:type="continuationNotice" w:id="1">
    <w:p w14:paraId="4D6266B6" w14:textId="77777777" w:rsidR="005C7FE6" w:rsidRDefault="005C7F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C6F78" w14:textId="07C4533F" w:rsidR="00624ADF" w:rsidRPr="00241CF2" w:rsidRDefault="00624ADF" w:rsidP="00624ADF">
    <w:pPr>
      <w:contextualSpacing/>
      <w:rPr>
        <w:rFonts w:ascii="Helvetica" w:hAnsi="Helvetica"/>
        <w:b/>
        <w:spacing w:val="-10"/>
        <w:kern w:val="28"/>
        <w:sz w:val="32"/>
        <w:szCs w:val="56"/>
      </w:rPr>
    </w:pPr>
    <w:r>
      <w:rPr>
        <w:rFonts w:ascii="Helvetica" w:hAnsi="Helvetica"/>
        <w:b/>
        <w:noProof/>
        <w:spacing w:val="-10"/>
        <w:kern w:val="28"/>
        <w:sz w:val="32"/>
        <w:szCs w:val="56"/>
      </w:rPr>
      <w:drawing>
        <wp:inline distT="0" distB="0" distL="0" distR="0" wp14:anchorId="4EDD8E10" wp14:editId="249FC95E">
          <wp:extent cx="3202647" cy="530352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02647" cy="530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5D58EA" w14:textId="77777777" w:rsidR="00624ADF" w:rsidRPr="008532E0" w:rsidRDefault="00624ADF" w:rsidP="00624ADF">
    <w:pPr>
      <w:spacing w:before="240" w:after="0" w:line="240" w:lineRule="auto"/>
      <w:contextualSpacing/>
      <w:jc w:val="center"/>
      <w:rPr>
        <w:rFonts w:ascii="Helvetica" w:hAnsi="Helvetica"/>
        <w:b/>
        <w:kern w:val="28"/>
        <w:sz w:val="8"/>
        <w:szCs w:val="8"/>
      </w:rPr>
    </w:pPr>
  </w:p>
  <w:p w14:paraId="1C7E44BE" w14:textId="77777777" w:rsidR="00245E24" w:rsidRDefault="00245E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E70"/>
    <w:multiLevelType w:val="hybridMultilevel"/>
    <w:tmpl w:val="C9E61D56"/>
    <w:lvl w:ilvl="0" w:tplc="A48AD806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0D865D6"/>
    <w:multiLevelType w:val="hybridMultilevel"/>
    <w:tmpl w:val="A3A09B74"/>
    <w:lvl w:ilvl="0" w:tplc="2174C714">
      <w:start w:val="1"/>
      <w:numFmt w:val="decimal"/>
      <w:lvlText w:val="%1."/>
      <w:lvlJc w:val="left"/>
      <w:pPr>
        <w:ind w:left="0" w:hanging="360"/>
      </w:pPr>
      <w:rPr>
        <w:rFonts w:cs="Times New Roman"/>
        <w:i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 w15:restartNumberingAfterBreak="0">
    <w:nsid w:val="1A7C4126"/>
    <w:multiLevelType w:val="hybridMultilevel"/>
    <w:tmpl w:val="B5D2D9AA"/>
    <w:lvl w:ilvl="0" w:tplc="F3EC596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0D7080"/>
    <w:multiLevelType w:val="hybridMultilevel"/>
    <w:tmpl w:val="7C740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31D84"/>
    <w:multiLevelType w:val="hybridMultilevel"/>
    <w:tmpl w:val="2F5431E2"/>
    <w:lvl w:ilvl="0" w:tplc="3098C49E">
      <w:start w:val="1"/>
      <w:numFmt w:val="decimal"/>
      <w:lvlText w:val="%1."/>
      <w:lvlJc w:val="left"/>
      <w:pPr>
        <w:ind w:left="982" w:hanging="262"/>
      </w:pPr>
      <w:rPr>
        <w:rFonts w:hint="default"/>
        <w:spacing w:val="-1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F7013CD"/>
    <w:multiLevelType w:val="hybridMultilevel"/>
    <w:tmpl w:val="6166F530"/>
    <w:lvl w:ilvl="0" w:tplc="C34E0E62">
      <w:start w:val="1"/>
      <w:numFmt w:val="decimal"/>
      <w:lvlText w:val="%1."/>
      <w:lvlJc w:val="left"/>
      <w:pPr>
        <w:ind w:left="360" w:hanging="360"/>
      </w:pPr>
      <w:rPr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371131"/>
    <w:multiLevelType w:val="hybridMultilevel"/>
    <w:tmpl w:val="B1160EEA"/>
    <w:lvl w:ilvl="0" w:tplc="474E1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2091950"/>
    <w:multiLevelType w:val="hybridMultilevel"/>
    <w:tmpl w:val="BC12B5C0"/>
    <w:lvl w:ilvl="0" w:tplc="CED8BF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F4457E"/>
    <w:multiLevelType w:val="hybridMultilevel"/>
    <w:tmpl w:val="4E265604"/>
    <w:lvl w:ilvl="0" w:tplc="B22E3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89609E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B360110"/>
    <w:multiLevelType w:val="hybridMultilevel"/>
    <w:tmpl w:val="4296D498"/>
    <w:lvl w:ilvl="0" w:tplc="4A02C6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62D3E"/>
    <w:multiLevelType w:val="hybridMultilevel"/>
    <w:tmpl w:val="BB309C72"/>
    <w:lvl w:ilvl="0" w:tplc="22D809C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5885374"/>
    <w:multiLevelType w:val="hybridMultilevel"/>
    <w:tmpl w:val="DC6221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AA7AFC"/>
    <w:multiLevelType w:val="hybridMultilevel"/>
    <w:tmpl w:val="DB2CA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35FF1"/>
    <w:multiLevelType w:val="hybridMultilevel"/>
    <w:tmpl w:val="32EE5FAE"/>
    <w:lvl w:ilvl="0" w:tplc="3098C49E">
      <w:start w:val="1"/>
      <w:numFmt w:val="decimal"/>
      <w:lvlText w:val="%1."/>
      <w:lvlJc w:val="left"/>
      <w:pPr>
        <w:ind w:left="840" w:hanging="262"/>
      </w:pPr>
      <w:rPr>
        <w:rFonts w:hint="default"/>
        <w:spacing w:val="-1"/>
        <w:sz w:val="20"/>
        <w:szCs w:val="20"/>
      </w:rPr>
    </w:lvl>
    <w:lvl w:ilvl="1" w:tplc="A2D2FE72">
      <w:start w:val="1"/>
      <w:numFmt w:val="bullet"/>
      <w:lvlText w:val="•"/>
      <w:lvlJc w:val="left"/>
      <w:pPr>
        <w:ind w:left="1704" w:hanging="262"/>
      </w:pPr>
      <w:rPr>
        <w:rFonts w:hint="default"/>
      </w:rPr>
    </w:lvl>
    <w:lvl w:ilvl="2" w:tplc="EDAA343C">
      <w:start w:val="1"/>
      <w:numFmt w:val="bullet"/>
      <w:lvlText w:val="•"/>
      <w:lvlJc w:val="left"/>
      <w:pPr>
        <w:ind w:left="2568" w:hanging="262"/>
      </w:pPr>
      <w:rPr>
        <w:rFonts w:hint="default"/>
      </w:rPr>
    </w:lvl>
    <w:lvl w:ilvl="3" w:tplc="449EBFF6">
      <w:start w:val="1"/>
      <w:numFmt w:val="bullet"/>
      <w:lvlText w:val="•"/>
      <w:lvlJc w:val="left"/>
      <w:pPr>
        <w:ind w:left="3432" w:hanging="262"/>
      </w:pPr>
      <w:rPr>
        <w:rFonts w:hint="default"/>
      </w:rPr>
    </w:lvl>
    <w:lvl w:ilvl="4" w:tplc="F1A00CD4">
      <w:start w:val="1"/>
      <w:numFmt w:val="bullet"/>
      <w:lvlText w:val="•"/>
      <w:lvlJc w:val="left"/>
      <w:pPr>
        <w:ind w:left="4296" w:hanging="262"/>
      </w:pPr>
      <w:rPr>
        <w:rFonts w:hint="default"/>
      </w:rPr>
    </w:lvl>
    <w:lvl w:ilvl="5" w:tplc="7C180064">
      <w:start w:val="1"/>
      <w:numFmt w:val="bullet"/>
      <w:lvlText w:val="•"/>
      <w:lvlJc w:val="left"/>
      <w:pPr>
        <w:ind w:left="5160" w:hanging="262"/>
      </w:pPr>
      <w:rPr>
        <w:rFonts w:hint="default"/>
      </w:rPr>
    </w:lvl>
    <w:lvl w:ilvl="6" w:tplc="62E687CA">
      <w:start w:val="1"/>
      <w:numFmt w:val="bullet"/>
      <w:lvlText w:val="•"/>
      <w:lvlJc w:val="left"/>
      <w:pPr>
        <w:ind w:left="6024" w:hanging="262"/>
      </w:pPr>
      <w:rPr>
        <w:rFonts w:hint="default"/>
      </w:rPr>
    </w:lvl>
    <w:lvl w:ilvl="7" w:tplc="C7520F2A">
      <w:start w:val="1"/>
      <w:numFmt w:val="bullet"/>
      <w:lvlText w:val="•"/>
      <w:lvlJc w:val="left"/>
      <w:pPr>
        <w:ind w:left="6888" w:hanging="262"/>
      </w:pPr>
      <w:rPr>
        <w:rFonts w:hint="default"/>
      </w:rPr>
    </w:lvl>
    <w:lvl w:ilvl="8" w:tplc="1DEE82D8">
      <w:start w:val="1"/>
      <w:numFmt w:val="bullet"/>
      <w:lvlText w:val="•"/>
      <w:lvlJc w:val="left"/>
      <w:pPr>
        <w:ind w:left="7752" w:hanging="262"/>
      </w:pPr>
      <w:rPr>
        <w:rFonts w:hint="default"/>
      </w:rPr>
    </w:lvl>
  </w:abstractNum>
  <w:num w:numId="1" w16cid:durableId="1662542470">
    <w:abstractNumId w:val="8"/>
  </w:num>
  <w:num w:numId="2" w16cid:durableId="1685740269">
    <w:abstractNumId w:val="6"/>
  </w:num>
  <w:num w:numId="3" w16cid:durableId="1886260177">
    <w:abstractNumId w:val="10"/>
  </w:num>
  <w:num w:numId="4" w16cid:durableId="709307779">
    <w:abstractNumId w:val="0"/>
  </w:num>
  <w:num w:numId="5" w16cid:durableId="1574857060">
    <w:abstractNumId w:val="1"/>
  </w:num>
  <w:num w:numId="6" w16cid:durableId="784348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9343204">
    <w:abstractNumId w:val="5"/>
  </w:num>
  <w:num w:numId="8" w16cid:durableId="981881934">
    <w:abstractNumId w:val="3"/>
  </w:num>
  <w:num w:numId="9" w16cid:durableId="543104858">
    <w:abstractNumId w:val="2"/>
  </w:num>
  <w:num w:numId="10" w16cid:durableId="279921289">
    <w:abstractNumId w:val="13"/>
  </w:num>
  <w:num w:numId="11" w16cid:durableId="995646502">
    <w:abstractNumId w:val="4"/>
  </w:num>
  <w:num w:numId="12" w16cid:durableId="1097409789">
    <w:abstractNumId w:val="11"/>
  </w:num>
  <w:num w:numId="13" w16cid:durableId="483131728">
    <w:abstractNumId w:val="12"/>
  </w:num>
  <w:num w:numId="14" w16cid:durableId="269171040">
    <w:abstractNumId w:val="9"/>
  </w:num>
  <w:num w:numId="15" w16cid:durableId="5556994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embedTrueTypeFonts/>
  <w:embedSystemFonts/>
  <w:saveSubset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819"/>
    <w:rsid w:val="000001EF"/>
    <w:rsid w:val="00003FDA"/>
    <w:rsid w:val="00005A7D"/>
    <w:rsid w:val="0001220B"/>
    <w:rsid w:val="0001422F"/>
    <w:rsid w:val="00014D34"/>
    <w:rsid w:val="00015A22"/>
    <w:rsid w:val="0002053B"/>
    <w:rsid w:val="00020F5A"/>
    <w:rsid w:val="00035A50"/>
    <w:rsid w:val="00043FBA"/>
    <w:rsid w:val="000455AE"/>
    <w:rsid w:val="000468F6"/>
    <w:rsid w:val="00047BDF"/>
    <w:rsid w:val="00053310"/>
    <w:rsid w:val="00054AA2"/>
    <w:rsid w:val="00062F6F"/>
    <w:rsid w:val="000631CA"/>
    <w:rsid w:val="000631ED"/>
    <w:rsid w:val="00064E61"/>
    <w:rsid w:val="00070C92"/>
    <w:rsid w:val="00075D42"/>
    <w:rsid w:val="00081DF2"/>
    <w:rsid w:val="00082F60"/>
    <w:rsid w:val="000861B5"/>
    <w:rsid w:val="000924DA"/>
    <w:rsid w:val="0009414F"/>
    <w:rsid w:val="00096FB8"/>
    <w:rsid w:val="000B4EB7"/>
    <w:rsid w:val="000C6F92"/>
    <w:rsid w:val="000D2496"/>
    <w:rsid w:val="000D34E0"/>
    <w:rsid w:val="000E1FDA"/>
    <w:rsid w:val="000F140E"/>
    <w:rsid w:val="000F2128"/>
    <w:rsid w:val="00103632"/>
    <w:rsid w:val="001127B4"/>
    <w:rsid w:val="00112CEB"/>
    <w:rsid w:val="00112D80"/>
    <w:rsid w:val="001159C9"/>
    <w:rsid w:val="001166D0"/>
    <w:rsid w:val="0011726D"/>
    <w:rsid w:val="00126B54"/>
    <w:rsid w:val="00131DF7"/>
    <w:rsid w:val="0013288C"/>
    <w:rsid w:val="0013401F"/>
    <w:rsid w:val="00137040"/>
    <w:rsid w:val="0013704D"/>
    <w:rsid w:val="00146E07"/>
    <w:rsid w:val="00147078"/>
    <w:rsid w:val="001540EE"/>
    <w:rsid w:val="001641FF"/>
    <w:rsid w:val="00164E0D"/>
    <w:rsid w:val="00166ADA"/>
    <w:rsid w:val="00181D8B"/>
    <w:rsid w:val="001C1BC7"/>
    <w:rsid w:val="001C549B"/>
    <w:rsid w:val="001C6910"/>
    <w:rsid w:val="001D088F"/>
    <w:rsid w:val="001D2385"/>
    <w:rsid w:val="001D488B"/>
    <w:rsid w:val="001E2098"/>
    <w:rsid w:val="001E22BA"/>
    <w:rsid w:val="001E3BF6"/>
    <w:rsid w:val="001F37B1"/>
    <w:rsid w:val="001F68A9"/>
    <w:rsid w:val="00203772"/>
    <w:rsid w:val="00203CAF"/>
    <w:rsid w:val="00210A90"/>
    <w:rsid w:val="0021247F"/>
    <w:rsid w:val="00212D69"/>
    <w:rsid w:val="00215D79"/>
    <w:rsid w:val="00217BD3"/>
    <w:rsid w:val="00220804"/>
    <w:rsid w:val="00225022"/>
    <w:rsid w:val="00225D55"/>
    <w:rsid w:val="002374E3"/>
    <w:rsid w:val="00241CF2"/>
    <w:rsid w:val="00243A76"/>
    <w:rsid w:val="002443C8"/>
    <w:rsid w:val="00245E24"/>
    <w:rsid w:val="00251517"/>
    <w:rsid w:val="002546BF"/>
    <w:rsid w:val="00256EFB"/>
    <w:rsid w:val="0026177E"/>
    <w:rsid w:val="00265D0E"/>
    <w:rsid w:val="00273B5D"/>
    <w:rsid w:val="00277936"/>
    <w:rsid w:val="00277D81"/>
    <w:rsid w:val="00283014"/>
    <w:rsid w:val="002871C6"/>
    <w:rsid w:val="00287A3F"/>
    <w:rsid w:val="002A11C5"/>
    <w:rsid w:val="002A2E8C"/>
    <w:rsid w:val="002A2FF0"/>
    <w:rsid w:val="002A55C2"/>
    <w:rsid w:val="002B0C52"/>
    <w:rsid w:val="002B3BAD"/>
    <w:rsid w:val="002B4FAE"/>
    <w:rsid w:val="002B6113"/>
    <w:rsid w:val="002B6256"/>
    <w:rsid w:val="002B63A2"/>
    <w:rsid w:val="002C07C6"/>
    <w:rsid w:val="002C7BF0"/>
    <w:rsid w:val="002D17EE"/>
    <w:rsid w:val="002D2AC5"/>
    <w:rsid w:val="002F3D36"/>
    <w:rsid w:val="002F60A6"/>
    <w:rsid w:val="003008E8"/>
    <w:rsid w:val="0030245C"/>
    <w:rsid w:val="003132D3"/>
    <w:rsid w:val="00313EC1"/>
    <w:rsid w:val="00316E74"/>
    <w:rsid w:val="003170D4"/>
    <w:rsid w:val="00317789"/>
    <w:rsid w:val="00325A4B"/>
    <w:rsid w:val="0033103D"/>
    <w:rsid w:val="00342F95"/>
    <w:rsid w:val="003505E9"/>
    <w:rsid w:val="0037725D"/>
    <w:rsid w:val="003804CB"/>
    <w:rsid w:val="00393F97"/>
    <w:rsid w:val="00396470"/>
    <w:rsid w:val="003A7D05"/>
    <w:rsid w:val="003B127B"/>
    <w:rsid w:val="003B3C9B"/>
    <w:rsid w:val="003B6C43"/>
    <w:rsid w:val="003C0BD8"/>
    <w:rsid w:val="003D4ABC"/>
    <w:rsid w:val="003D6FB0"/>
    <w:rsid w:val="003E55E6"/>
    <w:rsid w:val="003E6737"/>
    <w:rsid w:val="003E6966"/>
    <w:rsid w:val="003F0C1D"/>
    <w:rsid w:val="003F222E"/>
    <w:rsid w:val="00401449"/>
    <w:rsid w:val="004036CA"/>
    <w:rsid w:val="00411611"/>
    <w:rsid w:val="004124BC"/>
    <w:rsid w:val="00422E4F"/>
    <w:rsid w:val="0043400E"/>
    <w:rsid w:val="00443223"/>
    <w:rsid w:val="004463A6"/>
    <w:rsid w:val="00457131"/>
    <w:rsid w:val="00467BB5"/>
    <w:rsid w:val="00470FCE"/>
    <w:rsid w:val="00476DFF"/>
    <w:rsid w:val="00484B95"/>
    <w:rsid w:val="0048749D"/>
    <w:rsid w:val="0049144A"/>
    <w:rsid w:val="00491C42"/>
    <w:rsid w:val="00495BD8"/>
    <w:rsid w:val="00496B01"/>
    <w:rsid w:val="004B1A71"/>
    <w:rsid w:val="004B24EE"/>
    <w:rsid w:val="004B3274"/>
    <w:rsid w:val="004B3659"/>
    <w:rsid w:val="004C174D"/>
    <w:rsid w:val="004C3398"/>
    <w:rsid w:val="004C4603"/>
    <w:rsid w:val="004C4D12"/>
    <w:rsid w:val="004D2728"/>
    <w:rsid w:val="004E018D"/>
    <w:rsid w:val="004E0555"/>
    <w:rsid w:val="004E2120"/>
    <w:rsid w:val="005005DD"/>
    <w:rsid w:val="0050136D"/>
    <w:rsid w:val="00502ACD"/>
    <w:rsid w:val="00503685"/>
    <w:rsid w:val="005115A1"/>
    <w:rsid w:val="00511A44"/>
    <w:rsid w:val="00511E66"/>
    <w:rsid w:val="0051361A"/>
    <w:rsid w:val="00522507"/>
    <w:rsid w:val="00522655"/>
    <w:rsid w:val="00525779"/>
    <w:rsid w:val="005264EF"/>
    <w:rsid w:val="00531628"/>
    <w:rsid w:val="00534F40"/>
    <w:rsid w:val="00536715"/>
    <w:rsid w:val="005406D7"/>
    <w:rsid w:val="00541D31"/>
    <w:rsid w:val="0054573A"/>
    <w:rsid w:val="00550C66"/>
    <w:rsid w:val="00550CBE"/>
    <w:rsid w:val="00551A62"/>
    <w:rsid w:val="00552346"/>
    <w:rsid w:val="00555D80"/>
    <w:rsid w:val="00557B77"/>
    <w:rsid w:val="0056762D"/>
    <w:rsid w:val="00570981"/>
    <w:rsid w:val="005818B5"/>
    <w:rsid w:val="00583B69"/>
    <w:rsid w:val="00583C50"/>
    <w:rsid w:val="00585116"/>
    <w:rsid w:val="00587687"/>
    <w:rsid w:val="005967C4"/>
    <w:rsid w:val="005A2B2D"/>
    <w:rsid w:val="005A3362"/>
    <w:rsid w:val="005A3DDA"/>
    <w:rsid w:val="005B02B7"/>
    <w:rsid w:val="005B1A8A"/>
    <w:rsid w:val="005B437F"/>
    <w:rsid w:val="005B603F"/>
    <w:rsid w:val="005B7325"/>
    <w:rsid w:val="005C2680"/>
    <w:rsid w:val="005C7FE6"/>
    <w:rsid w:val="005D272B"/>
    <w:rsid w:val="005E34BE"/>
    <w:rsid w:val="005E611D"/>
    <w:rsid w:val="005F1F0B"/>
    <w:rsid w:val="005F2444"/>
    <w:rsid w:val="005F6E70"/>
    <w:rsid w:val="006034E7"/>
    <w:rsid w:val="00606A85"/>
    <w:rsid w:val="006077AB"/>
    <w:rsid w:val="00617AAC"/>
    <w:rsid w:val="0062342E"/>
    <w:rsid w:val="00624ADF"/>
    <w:rsid w:val="00626539"/>
    <w:rsid w:val="00636E5F"/>
    <w:rsid w:val="00637E34"/>
    <w:rsid w:val="00640413"/>
    <w:rsid w:val="006443DD"/>
    <w:rsid w:val="00646E8A"/>
    <w:rsid w:val="006506FE"/>
    <w:rsid w:val="00655D64"/>
    <w:rsid w:val="00662AAA"/>
    <w:rsid w:val="00677D4C"/>
    <w:rsid w:val="00677DD1"/>
    <w:rsid w:val="006856B2"/>
    <w:rsid w:val="00686845"/>
    <w:rsid w:val="00691372"/>
    <w:rsid w:val="006941E0"/>
    <w:rsid w:val="00695A9A"/>
    <w:rsid w:val="00696F94"/>
    <w:rsid w:val="006A050B"/>
    <w:rsid w:val="006A2CAE"/>
    <w:rsid w:val="006A3C3D"/>
    <w:rsid w:val="006C26AA"/>
    <w:rsid w:val="006C35D5"/>
    <w:rsid w:val="006C5B44"/>
    <w:rsid w:val="006D0609"/>
    <w:rsid w:val="006D0A06"/>
    <w:rsid w:val="006D211C"/>
    <w:rsid w:val="006E4ABA"/>
    <w:rsid w:val="006E4E39"/>
    <w:rsid w:val="006E5A56"/>
    <w:rsid w:val="006E7AAB"/>
    <w:rsid w:val="006F1797"/>
    <w:rsid w:val="006F59D0"/>
    <w:rsid w:val="00701E21"/>
    <w:rsid w:val="007115F2"/>
    <w:rsid w:val="007164CE"/>
    <w:rsid w:val="007228AE"/>
    <w:rsid w:val="00723369"/>
    <w:rsid w:val="0073194E"/>
    <w:rsid w:val="00734DCE"/>
    <w:rsid w:val="00754246"/>
    <w:rsid w:val="007729BA"/>
    <w:rsid w:val="00774464"/>
    <w:rsid w:val="0077736B"/>
    <w:rsid w:val="007908BF"/>
    <w:rsid w:val="00792F21"/>
    <w:rsid w:val="007971F4"/>
    <w:rsid w:val="007A2394"/>
    <w:rsid w:val="007C0DB9"/>
    <w:rsid w:val="007C3F57"/>
    <w:rsid w:val="007D6C68"/>
    <w:rsid w:val="007D7B09"/>
    <w:rsid w:val="007E0120"/>
    <w:rsid w:val="007E63B0"/>
    <w:rsid w:val="007F31D3"/>
    <w:rsid w:val="00804E94"/>
    <w:rsid w:val="008055E5"/>
    <w:rsid w:val="008121A6"/>
    <w:rsid w:val="00816C25"/>
    <w:rsid w:val="00831533"/>
    <w:rsid w:val="00831AD6"/>
    <w:rsid w:val="00840050"/>
    <w:rsid w:val="00842495"/>
    <w:rsid w:val="00844A37"/>
    <w:rsid w:val="00850F3A"/>
    <w:rsid w:val="008532E0"/>
    <w:rsid w:val="00854647"/>
    <w:rsid w:val="00855931"/>
    <w:rsid w:val="00864968"/>
    <w:rsid w:val="0087288F"/>
    <w:rsid w:val="00872C65"/>
    <w:rsid w:val="0087400C"/>
    <w:rsid w:val="008751A8"/>
    <w:rsid w:val="008820DE"/>
    <w:rsid w:val="00883359"/>
    <w:rsid w:val="008946CE"/>
    <w:rsid w:val="008B2136"/>
    <w:rsid w:val="008B235D"/>
    <w:rsid w:val="008B4B86"/>
    <w:rsid w:val="008C02F3"/>
    <w:rsid w:val="008C4E44"/>
    <w:rsid w:val="008C73A1"/>
    <w:rsid w:val="008D43C9"/>
    <w:rsid w:val="008E445F"/>
    <w:rsid w:val="008E60A1"/>
    <w:rsid w:val="008E71B5"/>
    <w:rsid w:val="008F361B"/>
    <w:rsid w:val="008F503B"/>
    <w:rsid w:val="009016A9"/>
    <w:rsid w:val="009115EB"/>
    <w:rsid w:val="00915351"/>
    <w:rsid w:val="0092029E"/>
    <w:rsid w:val="009206B8"/>
    <w:rsid w:val="00921885"/>
    <w:rsid w:val="00925920"/>
    <w:rsid w:val="00932605"/>
    <w:rsid w:val="009456BD"/>
    <w:rsid w:val="00947BAC"/>
    <w:rsid w:val="009531E4"/>
    <w:rsid w:val="00964458"/>
    <w:rsid w:val="00970100"/>
    <w:rsid w:val="0097154D"/>
    <w:rsid w:val="00975256"/>
    <w:rsid w:val="0098185F"/>
    <w:rsid w:val="00982B45"/>
    <w:rsid w:val="00986A7B"/>
    <w:rsid w:val="0099028B"/>
    <w:rsid w:val="009A2B57"/>
    <w:rsid w:val="009A6724"/>
    <w:rsid w:val="009B0AF9"/>
    <w:rsid w:val="009B2771"/>
    <w:rsid w:val="009B4EA3"/>
    <w:rsid w:val="009C51F3"/>
    <w:rsid w:val="009C7951"/>
    <w:rsid w:val="009D4648"/>
    <w:rsid w:val="009D6698"/>
    <w:rsid w:val="009F34F0"/>
    <w:rsid w:val="00A0459B"/>
    <w:rsid w:val="00A0781A"/>
    <w:rsid w:val="00A123D0"/>
    <w:rsid w:val="00A134A7"/>
    <w:rsid w:val="00A17FD5"/>
    <w:rsid w:val="00A22C88"/>
    <w:rsid w:val="00A25F69"/>
    <w:rsid w:val="00A26400"/>
    <w:rsid w:val="00A26C8F"/>
    <w:rsid w:val="00A33622"/>
    <w:rsid w:val="00A33BCB"/>
    <w:rsid w:val="00A355D9"/>
    <w:rsid w:val="00A35E0E"/>
    <w:rsid w:val="00A41D5E"/>
    <w:rsid w:val="00A5031D"/>
    <w:rsid w:val="00A52F1A"/>
    <w:rsid w:val="00A60817"/>
    <w:rsid w:val="00A6196B"/>
    <w:rsid w:val="00A64776"/>
    <w:rsid w:val="00A671A1"/>
    <w:rsid w:val="00A7327A"/>
    <w:rsid w:val="00A76715"/>
    <w:rsid w:val="00A86C7B"/>
    <w:rsid w:val="00A913F0"/>
    <w:rsid w:val="00A96169"/>
    <w:rsid w:val="00AA24D6"/>
    <w:rsid w:val="00AA352C"/>
    <w:rsid w:val="00AA5310"/>
    <w:rsid w:val="00AB024A"/>
    <w:rsid w:val="00AC3819"/>
    <w:rsid w:val="00AD3B7B"/>
    <w:rsid w:val="00AD6C24"/>
    <w:rsid w:val="00AE0A7A"/>
    <w:rsid w:val="00AE1DB3"/>
    <w:rsid w:val="00AF39B6"/>
    <w:rsid w:val="00AF4BC6"/>
    <w:rsid w:val="00B01D6C"/>
    <w:rsid w:val="00B02085"/>
    <w:rsid w:val="00B13FC9"/>
    <w:rsid w:val="00B15789"/>
    <w:rsid w:val="00B16394"/>
    <w:rsid w:val="00B222C1"/>
    <w:rsid w:val="00B2404E"/>
    <w:rsid w:val="00B31698"/>
    <w:rsid w:val="00B323B7"/>
    <w:rsid w:val="00B425C9"/>
    <w:rsid w:val="00B42D84"/>
    <w:rsid w:val="00B45AE4"/>
    <w:rsid w:val="00B5060D"/>
    <w:rsid w:val="00B50F36"/>
    <w:rsid w:val="00B63E68"/>
    <w:rsid w:val="00B65DCD"/>
    <w:rsid w:val="00B672DF"/>
    <w:rsid w:val="00B71740"/>
    <w:rsid w:val="00B820DD"/>
    <w:rsid w:val="00B846EC"/>
    <w:rsid w:val="00B84C58"/>
    <w:rsid w:val="00B924EE"/>
    <w:rsid w:val="00B9318C"/>
    <w:rsid w:val="00B96902"/>
    <w:rsid w:val="00BA0902"/>
    <w:rsid w:val="00BA3000"/>
    <w:rsid w:val="00BA597F"/>
    <w:rsid w:val="00BA7E3F"/>
    <w:rsid w:val="00BB0744"/>
    <w:rsid w:val="00BB0DB3"/>
    <w:rsid w:val="00BB1B7B"/>
    <w:rsid w:val="00BB3741"/>
    <w:rsid w:val="00BB3FFC"/>
    <w:rsid w:val="00BE3E50"/>
    <w:rsid w:val="00BE4E67"/>
    <w:rsid w:val="00BE6E16"/>
    <w:rsid w:val="00BF58CF"/>
    <w:rsid w:val="00C06E4F"/>
    <w:rsid w:val="00C0789A"/>
    <w:rsid w:val="00C12318"/>
    <w:rsid w:val="00C124AB"/>
    <w:rsid w:val="00C2622F"/>
    <w:rsid w:val="00C27696"/>
    <w:rsid w:val="00C31A19"/>
    <w:rsid w:val="00C34F0F"/>
    <w:rsid w:val="00C40371"/>
    <w:rsid w:val="00C40441"/>
    <w:rsid w:val="00C4640C"/>
    <w:rsid w:val="00C52F05"/>
    <w:rsid w:val="00C671B2"/>
    <w:rsid w:val="00C70161"/>
    <w:rsid w:val="00C75540"/>
    <w:rsid w:val="00C805FE"/>
    <w:rsid w:val="00C8106A"/>
    <w:rsid w:val="00C81240"/>
    <w:rsid w:val="00C9035C"/>
    <w:rsid w:val="00C94536"/>
    <w:rsid w:val="00CB0E48"/>
    <w:rsid w:val="00CC43A2"/>
    <w:rsid w:val="00CD46E6"/>
    <w:rsid w:val="00CD7581"/>
    <w:rsid w:val="00CE1114"/>
    <w:rsid w:val="00CE14D8"/>
    <w:rsid w:val="00CE3CA8"/>
    <w:rsid w:val="00CF02C8"/>
    <w:rsid w:val="00CF2D25"/>
    <w:rsid w:val="00CF5CB8"/>
    <w:rsid w:val="00CF6EEA"/>
    <w:rsid w:val="00D0225C"/>
    <w:rsid w:val="00D02864"/>
    <w:rsid w:val="00D0620E"/>
    <w:rsid w:val="00D078D5"/>
    <w:rsid w:val="00D1615F"/>
    <w:rsid w:val="00D24A9A"/>
    <w:rsid w:val="00D330E4"/>
    <w:rsid w:val="00D40A61"/>
    <w:rsid w:val="00D41A2A"/>
    <w:rsid w:val="00D44C1D"/>
    <w:rsid w:val="00D52239"/>
    <w:rsid w:val="00D62A77"/>
    <w:rsid w:val="00D62AA7"/>
    <w:rsid w:val="00D630F8"/>
    <w:rsid w:val="00D70492"/>
    <w:rsid w:val="00D96E15"/>
    <w:rsid w:val="00D97C16"/>
    <w:rsid w:val="00DA104C"/>
    <w:rsid w:val="00DA452F"/>
    <w:rsid w:val="00DB21CB"/>
    <w:rsid w:val="00DC0CFC"/>
    <w:rsid w:val="00DC228D"/>
    <w:rsid w:val="00DD0376"/>
    <w:rsid w:val="00DD52F5"/>
    <w:rsid w:val="00DE0F4E"/>
    <w:rsid w:val="00DE1020"/>
    <w:rsid w:val="00DE45A4"/>
    <w:rsid w:val="00DE5E21"/>
    <w:rsid w:val="00DF0252"/>
    <w:rsid w:val="00DF0F61"/>
    <w:rsid w:val="00DF31D3"/>
    <w:rsid w:val="00E00D8B"/>
    <w:rsid w:val="00E069D4"/>
    <w:rsid w:val="00E13EDF"/>
    <w:rsid w:val="00E151EF"/>
    <w:rsid w:val="00E22CAD"/>
    <w:rsid w:val="00E24E73"/>
    <w:rsid w:val="00E26CA8"/>
    <w:rsid w:val="00E3371D"/>
    <w:rsid w:val="00E37649"/>
    <w:rsid w:val="00E5556B"/>
    <w:rsid w:val="00E56AB9"/>
    <w:rsid w:val="00E57B59"/>
    <w:rsid w:val="00E612A4"/>
    <w:rsid w:val="00E61446"/>
    <w:rsid w:val="00E62595"/>
    <w:rsid w:val="00E70BDB"/>
    <w:rsid w:val="00E70CA4"/>
    <w:rsid w:val="00E72E79"/>
    <w:rsid w:val="00E84968"/>
    <w:rsid w:val="00E87276"/>
    <w:rsid w:val="00E93AD8"/>
    <w:rsid w:val="00E94BF6"/>
    <w:rsid w:val="00E96EAA"/>
    <w:rsid w:val="00E97202"/>
    <w:rsid w:val="00E97D0A"/>
    <w:rsid w:val="00EA7A7A"/>
    <w:rsid w:val="00EB3226"/>
    <w:rsid w:val="00EC080D"/>
    <w:rsid w:val="00EC68BE"/>
    <w:rsid w:val="00ED411D"/>
    <w:rsid w:val="00ED6C16"/>
    <w:rsid w:val="00EE24B6"/>
    <w:rsid w:val="00EE3B36"/>
    <w:rsid w:val="00EF021F"/>
    <w:rsid w:val="00EF3354"/>
    <w:rsid w:val="00F11FF0"/>
    <w:rsid w:val="00F20D66"/>
    <w:rsid w:val="00F2121B"/>
    <w:rsid w:val="00F27232"/>
    <w:rsid w:val="00F30F50"/>
    <w:rsid w:val="00F34512"/>
    <w:rsid w:val="00F4682A"/>
    <w:rsid w:val="00F470AA"/>
    <w:rsid w:val="00F549BC"/>
    <w:rsid w:val="00F56DB5"/>
    <w:rsid w:val="00F643E3"/>
    <w:rsid w:val="00F66A70"/>
    <w:rsid w:val="00F73DFD"/>
    <w:rsid w:val="00F74C35"/>
    <w:rsid w:val="00F83C31"/>
    <w:rsid w:val="00F83D76"/>
    <w:rsid w:val="00F85F93"/>
    <w:rsid w:val="00F9343C"/>
    <w:rsid w:val="00F94611"/>
    <w:rsid w:val="00F95946"/>
    <w:rsid w:val="00FA3C01"/>
    <w:rsid w:val="00FA57B5"/>
    <w:rsid w:val="00FA59DD"/>
    <w:rsid w:val="00FB4DB2"/>
    <w:rsid w:val="00FB4E61"/>
    <w:rsid w:val="00FB79E6"/>
    <w:rsid w:val="00FC0152"/>
    <w:rsid w:val="00FC5DF5"/>
    <w:rsid w:val="00FC6058"/>
    <w:rsid w:val="00FD2B39"/>
    <w:rsid w:val="00FE5A74"/>
    <w:rsid w:val="00FF0276"/>
    <w:rsid w:val="00FF4157"/>
    <w:rsid w:val="00FF6218"/>
    <w:rsid w:val="00FF6AA2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D8CC1EE"/>
  <w15:docId w15:val="{985E0609-4BFB-4E4C-861E-478821D8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07C6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FF0"/>
    <w:pPr>
      <w:keepNext/>
      <w:keepLines/>
      <w:spacing w:before="600" w:after="240"/>
      <w:outlineLvl w:val="0"/>
    </w:pPr>
    <w:rPr>
      <w:rFonts w:ascii="Rubik" w:eastAsiaTheme="majorEastAsia" w:hAnsi="Rubik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2FF0"/>
    <w:pPr>
      <w:outlineLvl w:val="1"/>
    </w:pPr>
    <w:rPr>
      <w:rFonts w:asciiTheme="majorHAnsi" w:hAnsiTheme="majorHAnsi" w:cstheme="majorHAnsi"/>
      <w:b/>
      <w:bCs/>
      <w:sz w:val="2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2F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2F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F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F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F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F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F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sid w:val="006F59D0"/>
  </w:style>
  <w:style w:type="paragraph" w:styleId="BodyTextIndent">
    <w:name w:val="Body Text Indent"/>
    <w:basedOn w:val="Normal"/>
    <w:rsid w:val="006F59D0"/>
    <w:pPr>
      <w:ind w:left="720"/>
    </w:pPr>
  </w:style>
  <w:style w:type="character" w:styleId="Hyperlink">
    <w:name w:val="Hyperlink"/>
    <w:rsid w:val="00CF5CB8"/>
    <w:rPr>
      <w:rFonts w:cs="Times New Roman"/>
      <w:color w:val="0000FF"/>
      <w:u w:val="single"/>
    </w:rPr>
  </w:style>
  <w:style w:type="character" w:styleId="FollowedHyperlink">
    <w:name w:val="FollowedHyperlink"/>
    <w:rsid w:val="00E22CAD"/>
    <w:rPr>
      <w:rFonts w:cs="Times New Roman"/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2A2FF0"/>
    <w:rPr>
      <w:rFonts w:ascii="Rubik" w:eastAsiaTheme="majorEastAsia" w:hAnsi="Rubik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2A2FF0"/>
    <w:rPr>
      <w:rFonts w:asciiTheme="majorHAnsi" w:hAnsiTheme="majorHAnsi" w:cstheme="majorHAnsi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2A2FF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2A2FF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link w:val="Heading5"/>
    <w:uiPriority w:val="9"/>
    <w:semiHidden/>
    <w:locked/>
    <w:rsid w:val="002A2FF0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Heading6Char">
    <w:name w:val="Heading 6 Char"/>
    <w:link w:val="Heading6"/>
    <w:uiPriority w:val="9"/>
    <w:semiHidden/>
    <w:locked/>
    <w:rsid w:val="002A2FF0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Heading7Char">
    <w:name w:val="Heading 7 Char"/>
    <w:link w:val="Heading7"/>
    <w:uiPriority w:val="9"/>
    <w:semiHidden/>
    <w:locked/>
    <w:rsid w:val="002A2FF0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Heading8Char">
    <w:name w:val="Heading 8 Char"/>
    <w:link w:val="Heading8"/>
    <w:uiPriority w:val="9"/>
    <w:semiHidden/>
    <w:locked/>
    <w:rsid w:val="002A2F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locked/>
    <w:rsid w:val="002A2FF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2A2FF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A2FF0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locked/>
    <w:rsid w:val="002A2FF0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FF0"/>
    <w:pPr>
      <w:spacing w:before="120" w:after="0"/>
    </w:pPr>
    <w:rPr>
      <w:rFonts w:asciiTheme="majorHAnsi" w:hAnsiTheme="majorHAnsi" w:cstheme="majorHAnsi"/>
      <w:iCs/>
      <w:sz w:val="28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2A2FF0"/>
    <w:rPr>
      <w:rFonts w:asciiTheme="majorHAnsi" w:hAnsiTheme="majorHAnsi" w:cstheme="majorHAnsi"/>
      <w:iCs/>
      <w:sz w:val="28"/>
      <w:szCs w:val="32"/>
    </w:rPr>
  </w:style>
  <w:style w:type="character" w:styleId="Strong">
    <w:name w:val="Strong"/>
    <w:basedOn w:val="DefaultParagraphFont"/>
    <w:uiPriority w:val="22"/>
    <w:qFormat/>
    <w:rsid w:val="002A2FF0"/>
    <w:rPr>
      <w:b/>
      <w:bCs/>
    </w:rPr>
  </w:style>
  <w:style w:type="character" w:styleId="Emphasis">
    <w:name w:val="Emphasis"/>
    <w:uiPriority w:val="20"/>
    <w:qFormat/>
    <w:rsid w:val="002A2FF0"/>
    <w:rPr>
      <w:i/>
      <w:iCs/>
    </w:rPr>
  </w:style>
  <w:style w:type="paragraph" w:styleId="NoSpacing">
    <w:name w:val="No Spacing"/>
    <w:link w:val="NoSpacingChar"/>
    <w:uiPriority w:val="1"/>
    <w:qFormat/>
    <w:rsid w:val="002A2FF0"/>
    <w:pPr>
      <w:spacing w:after="0" w:line="240" w:lineRule="auto"/>
    </w:pPr>
    <w:rPr>
      <w:rFonts w:eastAsiaTheme="minorEastAsia"/>
      <w:sz w:val="20"/>
    </w:rPr>
  </w:style>
  <w:style w:type="paragraph" w:styleId="ListParagraph">
    <w:name w:val="List Paragraph"/>
    <w:basedOn w:val="Normal"/>
    <w:uiPriority w:val="34"/>
    <w:qFormat/>
    <w:rsid w:val="002A2FF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A2FF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link w:val="Quote"/>
    <w:uiPriority w:val="29"/>
    <w:locked/>
    <w:rsid w:val="002A2FF0"/>
    <w:rPr>
      <w:i/>
      <w:iCs/>
      <w:color w:val="40404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FF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locked/>
    <w:rsid w:val="002A2FF0"/>
    <w:rPr>
      <w:i/>
      <w:iCs/>
      <w:color w:val="4F81BD" w:themeColor="accent1"/>
      <w:sz w:val="20"/>
    </w:rPr>
  </w:style>
  <w:style w:type="character" w:styleId="SubtleEmphasis">
    <w:name w:val="Subtle Emphasis"/>
    <w:uiPriority w:val="19"/>
    <w:qFormat/>
    <w:rsid w:val="002A2FF0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2A2FF0"/>
    <w:rPr>
      <w:i/>
      <w:iCs/>
      <w:color w:val="4F81BD" w:themeColor="accent1"/>
    </w:rPr>
  </w:style>
  <w:style w:type="character" w:styleId="SubtleReference">
    <w:name w:val="Subtle Reference"/>
    <w:uiPriority w:val="31"/>
    <w:qFormat/>
    <w:rsid w:val="002A2FF0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2A2FF0"/>
    <w:rPr>
      <w:b/>
      <w:bCs/>
      <w:smallCaps/>
      <w:color w:val="4F81BD" w:themeColor="accent1"/>
      <w:spacing w:val="5"/>
    </w:rPr>
  </w:style>
  <w:style w:type="character" w:styleId="BookTitle">
    <w:name w:val="Book Title"/>
    <w:uiPriority w:val="33"/>
    <w:qFormat/>
    <w:rsid w:val="002A2FF0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2A2FF0"/>
    <w:pPr>
      <w:spacing w:line="259" w:lineRule="auto"/>
      <w:outlineLvl w:val="9"/>
    </w:pPr>
  </w:style>
  <w:style w:type="paragraph" w:styleId="Header">
    <w:name w:val="header"/>
    <w:basedOn w:val="Normal"/>
    <w:link w:val="HeaderChar"/>
    <w:rsid w:val="0055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555D80"/>
    <w:rPr>
      <w:rFonts w:cs="Times New Roman"/>
    </w:rPr>
  </w:style>
  <w:style w:type="paragraph" w:styleId="Footer">
    <w:name w:val="footer"/>
    <w:basedOn w:val="Normal"/>
    <w:link w:val="FooterChar"/>
    <w:rsid w:val="00555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locked/>
    <w:rsid w:val="00555D80"/>
    <w:rPr>
      <w:rFonts w:cs="Times New Roman"/>
    </w:rPr>
  </w:style>
  <w:style w:type="table" w:styleId="TableGrid">
    <w:name w:val="Table Grid"/>
    <w:basedOn w:val="TableNormal"/>
    <w:rsid w:val="00844A3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61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77E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2A2FF0"/>
    <w:rPr>
      <w:rFonts w:eastAsiaTheme="minorEastAsia"/>
      <w:sz w:val="20"/>
    </w:rPr>
  </w:style>
  <w:style w:type="paragraph" w:styleId="Revision">
    <w:name w:val="Revision"/>
    <w:hidden/>
    <w:uiPriority w:val="99"/>
    <w:semiHidden/>
    <w:rsid w:val="00C27696"/>
    <w:pPr>
      <w:spacing w:after="0" w:line="240" w:lineRule="auto"/>
    </w:pPr>
    <w:rPr>
      <w:sz w:val="20"/>
    </w:rPr>
  </w:style>
  <w:style w:type="character" w:styleId="CommentReference">
    <w:name w:val="annotation reference"/>
    <w:basedOn w:val="DefaultParagraphFont"/>
    <w:semiHidden/>
    <w:unhideWhenUsed/>
    <w:rsid w:val="00C124A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124A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124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24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24AB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3F222E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F222E"/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734DC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D4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68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i@pitt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i@pitt.ed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M73\University%20of%20Pittsburgh\ORP%20-%20COI%20Office%20Staff%20-%20Documents\Data%20Stewards-Oversight%20Committees\200312%20%20Data-Steward-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2">
      <a:majorFont>
        <a:latin typeface="Rubik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0acce-5f12-4e85-9fe7-a590d78c6374">
      <Terms xmlns="http://schemas.microsoft.com/office/infopath/2007/PartnerControls"/>
    </lcf76f155ced4ddcb4097134ff3c332f>
    <TaxCatchAll xmlns="024e3468-151a-48f8-8bae-64d5147740d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9CD39C0DC45546A8B50C55EDFA3B97" ma:contentTypeVersion="18" ma:contentTypeDescription="Create a new document." ma:contentTypeScope="" ma:versionID="26f385e340e507af8b32ef72242e17b2">
  <xsd:schema xmlns:xsd="http://www.w3.org/2001/XMLSchema" xmlns:xs="http://www.w3.org/2001/XMLSchema" xmlns:p="http://schemas.microsoft.com/office/2006/metadata/properties" xmlns:ns2="bfd0acce-5f12-4e85-9fe7-a590d78c6374" xmlns:ns3="024e3468-151a-48f8-8bae-64d5147740df" targetNamespace="http://schemas.microsoft.com/office/2006/metadata/properties" ma:root="true" ma:fieldsID="45253d4e7c6648aca700ff664e5c3578" ns2:_="" ns3:_="">
    <xsd:import namespace="bfd0acce-5f12-4e85-9fe7-a590d78c6374"/>
    <xsd:import namespace="024e3468-151a-48f8-8bae-64d514774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0acce-5f12-4e85-9fe7-a590d78c6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e3468-151a-48f8-8bae-64d5147740d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06d47a5-55bc-415b-9338-34d789c22e9c}" ma:internalName="TaxCatchAll" ma:showField="CatchAllData" ma:web="024e3468-151a-48f8-8bae-64d514774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C17DC-8956-440E-A6C0-3ED351FCA1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C4A1EB-75B0-4F31-B96E-A7880D013C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9F426-A031-42E8-8C9C-DA4BA6F9E909}">
  <ds:schemaRefs>
    <ds:schemaRef ds:uri="http://schemas.microsoft.com/office/2006/metadata/properties"/>
    <ds:schemaRef ds:uri="http://schemas.microsoft.com/office/infopath/2007/PartnerControls"/>
    <ds:schemaRef ds:uri="bfd0acce-5f12-4e85-9fe7-a590d78c6374"/>
    <ds:schemaRef ds:uri="024e3468-151a-48f8-8bae-64d5147740df"/>
  </ds:schemaRefs>
</ds:datastoreItem>
</file>

<file path=customXml/itemProps4.xml><?xml version="1.0" encoding="utf-8"?>
<ds:datastoreItem xmlns:ds="http://schemas.openxmlformats.org/officeDocument/2006/customXml" ds:itemID="{AAAB1E2F-F531-4B0D-BF86-F43B90A28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0acce-5f12-4e85-9fe7-a590d78c6374"/>
    <ds:schemaRef ds:uri="024e3468-151a-48f8-8bae-64d514774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C:\Users\ZAM73\University of Pittsburgh\ORP - COI Office Staff - Documents\Data Stewards-Oversight Committees\200312  Data-Steward-Report.dotx</Template>
  <TotalTime>0</TotalTime>
  <Pages>2</Pages>
  <Words>339</Words>
  <Characters>1768</Characters>
  <Application>Microsoft Office Word</Application>
  <DocSecurity>0</DocSecurity>
  <Lines>100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Steward Report for review by the Conflict of Interest Committee (COIC)</vt:lpstr>
    </vt:vector>
  </TitlesOfParts>
  <Company>UPMC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Steward Report for review by the Conflict of Interest Committee (COIC)</dc:title>
  <dc:subject/>
  <dc:creator>Volk, Jane L</dc:creator>
  <cp:keywords/>
  <cp:lastModifiedBy>Lindsey Neyland</cp:lastModifiedBy>
  <cp:revision>2</cp:revision>
  <cp:lastPrinted>2026-05-19T13:57:00Z</cp:lastPrinted>
  <dcterms:created xsi:type="dcterms:W3CDTF">2026-05-19T14:03:00Z</dcterms:created>
  <dcterms:modified xsi:type="dcterms:W3CDTF">2026-05-19T14:03:00Z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0x010100FB9CD39C0DC45546A8B50C55EDFA3B97</vt:lpwstr>
  </property>
  <property fmtid="{D5CDD505-2E9C-101B-9397-08002B2CF9AE}" pid="3" name="MediaServiceImageTags">
    <vt:lpwstr/>
  </property>
</Properties>
</file>